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ACC40" w14:textId="040D0D12" w:rsidR="00A86524" w:rsidRDefault="000512B5" w:rsidP="004D7224">
      <w:pPr>
        <w:pStyle w:val="Titel"/>
      </w:pPr>
      <w:r>
        <w:rPr>
          <w:noProof/>
        </w:rPr>
        <w:drawing>
          <wp:inline distT="0" distB="0" distL="0" distR="0" wp14:anchorId="678ACD32" wp14:editId="2B94BC6B">
            <wp:extent cx="6141720" cy="11049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ACC41" w14:textId="77777777" w:rsidR="001E6872" w:rsidRPr="004D7224" w:rsidRDefault="00B83FBC" w:rsidP="004B7324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4D7224">
        <w:rPr>
          <w:rFonts w:ascii="Arial" w:hAnsi="Arial" w:cs="Arial"/>
        </w:rPr>
        <w:t>Gereformeerde kerk Haarlem-West – Pelgrimkerk</w:t>
      </w:r>
      <w:r w:rsidR="001E6872" w:rsidRPr="004D7224">
        <w:rPr>
          <w:rFonts w:ascii="Arial" w:hAnsi="Arial" w:cs="Arial"/>
        </w:rPr>
        <w:t xml:space="preserve">  (</w:t>
      </w:r>
      <w:r w:rsidR="001E6872" w:rsidRPr="004D7224">
        <w:rPr>
          <w:rFonts w:ascii="Arial" w:hAnsi="Arial" w:cs="Arial"/>
          <w:noProof/>
        </w:rPr>
        <w:t>www.pelgrimkerk.nl)</w:t>
      </w:r>
    </w:p>
    <w:p w14:paraId="678ACC42" w14:textId="77777777" w:rsidR="00B83FBC" w:rsidRPr="004D7224" w:rsidRDefault="00B83FBC" w:rsidP="007932A0">
      <w:pPr>
        <w:rPr>
          <w:rFonts w:ascii="Arial" w:hAnsi="Arial" w:cs="Arial"/>
          <w:sz w:val="16"/>
          <w:szCs w:val="16"/>
        </w:rPr>
      </w:pPr>
    </w:p>
    <w:p w14:paraId="678ACC43" w14:textId="51D06296" w:rsidR="00B83FBC" w:rsidRPr="00053F9D" w:rsidRDefault="001E6872" w:rsidP="00053F9D">
      <w:pPr>
        <w:pStyle w:val="Ondertitel"/>
        <w:rPr>
          <w:b/>
          <w:bCs/>
        </w:rPr>
        <w:sectPr w:rsidR="00B83FBC" w:rsidRPr="00053F9D" w:rsidSect="00A86524">
          <w:pgSz w:w="11906" w:h="16838"/>
          <w:pgMar w:top="907" w:right="737" w:bottom="663" w:left="1134" w:header="709" w:footer="709" w:gutter="0"/>
          <w:cols w:space="170"/>
          <w:docGrid w:linePitch="360"/>
        </w:sectPr>
      </w:pPr>
      <w:r w:rsidRPr="004D7224">
        <w:t>Week</w:t>
      </w:r>
      <w:r w:rsidR="00CD2EFA">
        <w:t xml:space="preserve"> </w:t>
      </w:r>
      <w:r w:rsidR="00EE0B30">
        <w:t>28 12</w:t>
      </w:r>
      <w:r w:rsidR="00FD05A6">
        <w:t xml:space="preserve"> juli</w:t>
      </w:r>
      <w:r w:rsidR="004150C4">
        <w:t xml:space="preserve"> 202</w:t>
      </w:r>
      <w:r w:rsidR="00CF377B">
        <w:t>6</w:t>
      </w:r>
    </w:p>
    <w:p w14:paraId="678ACC45" w14:textId="6D058CAA" w:rsidR="00486F69" w:rsidRPr="00287AA8" w:rsidRDefault="00486F69" w:rsidP="00486F69">
      <w:pPr>
        <w:pStyle w:val="Plattetekst3"/>
        <w:rPr>
          <w:b/>
          <w:bCs/>
          <w:szCs w:val="20"/>
        </w:rPr>
      </w:pPr>
      <w:r>
        <w:rPr>
          <w:b/>
          <w:bCs/>
          <w:szCs w:val="20"/>
        </w:rPr>
        <w:t>Opname kerkdiensten</w:t>
      </w:r>
    </w:p>
    <w:p w14:paraId="678ACC46" w14:textId="4E818CC6" w:rsidR="00486F69" w:rsidRPr="00287AA8" w:rsidRDefault="00486F69" w:rsidP="00486F69">
      <w:pPr>
        <w:pStyle w:val="Plattetekst3"/>
        <w:rPr>
          <w:bCs/>
          <w:szCs w:val="20"/>
        </w:rPr>
      </w:pPr>
      <w:r w:rsidRPr="00287AA8">
        <w:rPr>
          <w:bCs/>
          <w:szCs w:val="20"/>
        </w:rPr>
        <w:t>Onze kerkdiensten worden opgenomen en rechtstreeks uitgezonden</w:t>
      </w:r>
      <w:r>
        <w:rPr>
          <w:bCs/>
          <w:szCs w:val="20"/>
        </w:rPr>
        <w:t xml:space="preserve"> </w:t>
      </w:r>
      <w:r w:rsidRPr="00287AA8">
        <w:rPr>
          <w:bCs/>
          <w:szCs w:val="20"/>
        </w:rPr>
        <w:t>via www.kerk</w:t>
      </w:r>
      <w:r w:rsidR="007C4F20">
        <w:rPr>
          <w:bCs/>
          <w:szCs w:val="20"/>
        </w:rPr>
        <w:t>dienstgemist</w:t>
      </w:r>
      <w:r w:rsidRPr="00287AA8">
        <w:rPr>
          <w:bCs/>
          <w:szCs w:val="20"/>
        </w:rPr>
        <w:t>.nl</w:t>
      </w:r>
    </w:p>
    <w:p w14:paraId="678ACC47" w14:textId="77777777" w:rsidR="00486F69" w:rsidRDefault="00486F69" w:rsidP="00486F69">
      <w:pPr>
        <w:pStyle w:val="Plattetekst3"/>
        <w:rPr>
          <w:bCs/>
        </w:rPr>
      </w:pPr>
      <w:r w:rsidRPr="00287AA8">
        <w:rPr>
          <w:bCs/>
        </w:rPr>
        <w:t>U kunt hier ook deze en eerdere diensten terugkijken</w:t>
      </w:r>
      <w:r>
        <w:rPr>
          <w:bCs/>
        </w:rPr>
        <w:t xml:space="preserve">. </w:t>
      </w:r>
    </w:p>
    <w:p w14:paraId="66677490" w14:textId="77777777" w:rsidR="007D46A5" w:rsidRDefault="007D46A5" w:rsidP="008A5630">
      <w:pPr>
        <w:spacing w:line="240" w:lineRule="exact"/>
        <w:rPr>
          <w:rFonts w:ascii="Arial" w:hAnsi="Arial" w:cs="Arial"/>
          <w:b/>
          <w:bCs/>
          <w:sz w:val="20"/>
          <w:szCs w:val="20"/>
        </w:rPr>
      </w:pPr>
    </w:p>
    <w:p w14:paraId="7E88FA19" w14:textId="77777777" w:rsidR="008B662C" w:rsidRPr="008877CF" w:rsidRDefault="008B662C" w:rsidP="008B662C">
      <w:pPr>
        <w:spacing w:line="240" w:lineRule="exact"/>
        <w:rPr>
          <w:rFonts w:ascii="Arial" w:hAnsi="Arial" w:cs="Arial"/>
          <w:bCs/>
          <w:sz w:val="20"/>
          <w:szCs w:val="20"/>
        </w:rPr>
      </w:pPr>
      <w:r w:rsidRPr="008877CF">
        <w:rPr>
          <w:rFonts w:ascii="Arial" w:hAnsi="Arial" w:cs="Arial"/>
          <w:b/>
          <w:bCs/>
          <w:sz w:val="20"/>
          <w:szCs w:val="20"/>
        </w:rPr>
        <w:t>Kerkdienst</w:t>
      </w:r>
      <w:r>
        <w:rPr>
          <w:rFonts w:ascii="Arial" w:hAnsi="Arial" w:cs="Arial"/>
          <w:b/>
          <w:bCs/>
          <w:sz w:val="20"/>
          <w:szCs w:val="20"/>
        </w:rPr>
        <w:t>en</w:t>
      </w:r>
      <w:r w:rsidRPr="008877CF">
        <w:rPr>
          <w:rFonts w:ascii="Arial" w:hAnsi="Arial" w:cs="Arial"/>
          <w:b/>
          <w:bCs/>
          <w:sz w:val="20"/>
          <w:szCs w:val="20"/>
        </w:rPr>
        <w:t xml:space="preserve"> deze week</w:t>
      </w:r>
      <w:r w:rsidRPr="008877CF">
        <w:rPr>
          <w:rFonts w:ascii="Arial" w:hAnsi="Arial" w:cs="Arial"/>
          <w:bCs/>
          <w:sz w:val="20"/>
          <w:szCs w:val="20"/>
        </w:rPr>
        <w:t xml:space="preserve"> </w:t>
      </w:r>
    </w:p>
    <w:p w14:paraId="7F719BD2" w14:textId="77777777" w:rsidR="00EE0B30" w:rsidRPr="005E29A8" w:rsidRDefault="00EE0B30" w:rsidP="00EE0B30">
      <w:pPr>
        <w:spacing w:line="24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8749BB">
        <w:rPr>
          <w:rFonts w:ascii="Arial" w:hAnsi="Arial" w:cs="Arial"/>
          <w:sz w:val="20"/>
          <w:szCs w:val="20"/>
        </w:rPr>
        <w:t xml:space="preserve">Zondag </w:t>
      </w:r>
      <w:r>
        <w:rPr>
          <w:rFonts w:ascii="Arial" w:hAnsi="Arial" w:cs="Arial"/>
          <w:sz w:val="20"/>
          <w:szCs w:val="20"/>
        </w:rPr>
        <w:t xml:space="preserve">12 juli  </w:t>
      </w:r>
      <w:r w:rsidRPr="008749BB">
        <w:rPr>
          <w:rFonts w:ascii="Arial" w:hAnsi="Arial" w:cs="Arial"/>
          <w:sz w:val="20"/>
          <w:szCs w:val="20"/>
        </w:rPr>
        <w:t>2026 10.00 uur</w:t>
      </w:r>
    </w:p>
    <w:p w14:paraId="4473D19B" w14:textId="77777777" w:rsidR="00EE0B30" w:rsidRDefault="00EE0B30" w:rsidP="00EE0B3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Voorganger: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Ds. P. van Veelen</w:t>
      </w:r>
    </w:p>
    <w:p w14:paraId="2A3D0D23" w14:textId="77777777" w:rsidR="00EE0B30" w:rsidRDefault="00EE0B30" w:rsidP="00EE0B3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Organist: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Margreet de Vries</w:t>
      </w:r>
    </w:p>
    <w:p w14:paraId="032DCBCA" w14:textId="018847B8" w:rsidR="00EE0B30" w:rsidRDefault="00EE0B30" w:rsidP="00EE0B3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Gastvrouw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31CEE">
        <w:rPr>
          <w:rFonts w:ascii="Arial" w:hAnsi="Arial" w:cs="Arial"/>
          <w:sz w:val="20"/>
          <w:szCs w:val="20"/>
        </w:rPr>
        <w:t>Greet Klaassen</w:t>
      </w:r>
    </w:p>
    <w:p w14:paraId="0EEFB038" w14:textId="77777777" w:rsidR="00EE0B30" w:rsidRDefault="00EE0B30" w:rsidP="00EE0B3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Collecten: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1. Missionair werk 2. Kerk</w:t>
      </w:r>
    </w:p>
    <w:p w14:paraId="1C4811CA" w14:textId="77777777" w:rsidR="00EE0B30" w:rsidRPr="00C829D0" w:rsidRDefault="00EE0B30" w:rsidP="00EE0B3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Kindernevendienst </w:t>
      </w:r>
      <w:r w:rsidRPr="00C829D0">
        <w:rPr>
          <w:rFonts w:ascii="Arial" w:hAnsi="Arial" w:cs="Arial"/>
          <w:sz w:val="20"/>
          <w:szCs w:val="20"/>
        </w:rPr>
        <w:t>De kinderen blijven in de kerkzaal met een knutselwerkje uit de krat.</w:t>
      </w:r>
    </w:p>
    <w:p w14:paraId="13DF3AC4" w14:textId="77777777" w:rsidR="00EE0B30" w:rsidRDefault="00EE0B30" w:rsidP="00EE0B3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636259">
        <w:rPr>
          <w:rFonts w:ascii="Arial" w:hAnsi="Arial" w:cs="Arial"/>
          <w:sz w:val="20"/>
          <w:szCs w:val="20"/>
        </w:rPr>
        <w:t>Crèche</w:t>
      </w:r>
      <w:r w:rsidRPr="00636259">
        <w:rPr>
          <w:rFonts w:ascii="Arial" w:hAnsi="Arial" w:cs="Arial"/>
          <w:sz w:val="20"/>
          <w:szCs w:val="20"/>
        </w:rPr>
        <w:tab/>
      </w:r>
      <w:r w:rsidRPr="00636259">
        <w:rPr>
          <w:rFonts w:ascii="Arial" w:hAnsi="Arial" w:cs="Arial"/>
          <w:sz w:val="20"/>
          <w:szCs w:val="20"/>
        </w:rPr>
        <w:tab/>
      </w:r>
      <w:r w:rsidRPr="0063625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Er is </w:t>
      </w:r>
      <w:r w:rsidRPr="00636259">
        <w:rPr>
          <w:rFonts w:ascii="Arial" w:hAnsi="Arial" w:cs="Arial"/>
          <w:sz w:val="20"/>
          <w:szCs w:val="20"/>
        </w:rPr>
        <w:t>crèche</w:t>
      </w:r>
    </w:p>
    <w:p w14:paraId="29C3C76A" w14:textId="77777777" w:rsidR="00A75E8D" w:rsidRDefault="00A75E8D" w:rsidP="00A75E8D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Kerkdienst volgende week</w:t>
      </w:r>
      <w:r w:rsidRPr="008749BB">
        <w:rPr>
          <w:rFonts w:ascii="Arial" w:hAnsi="Arial" w:cs="Arial"/>
          <w:sz w:val="20"/>
          <w:szCs w:val="20"/>
        </w:rPr>
        <w:t xml:space="preserve"> </w:t>
      </w:r>
    </w:p>
    <w:p w14:paraId="3C0BBFE9" w14:textId="66B27247" w:rsidR="00EE0B30" w:rsidRPr="00943A39" w:rsidRDefault="00EE0B30" w:rsidP="00EE0B30">
      <w:pPr>
        <w:spacing w:line="24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636259">
        <w:rPr>
          <w:rFonts w:ascii="Arial" w:hAnsi="Arial" w:cs="Arial"/>
          <w:sz w:val="20"/>
          <w:szCs w:val="20"/>
        </w:rPr>
        <w:t xml:space="preserve">Zondag </w:t>
      </w:r>
      <w:r>
        <w:rPr>
          <w:rFonts w:ascii="Arial" w:hAnsi="Arial" w:cs="Arial"/>
          <w:sz w:val="20"/>
          <w:szCs w:val="20"/>
        </w:rPr>
        <w:t xml:space="preserve">19 juli </w:t>
      </w:r>
      <w:r w:rsidRPr="00636259">
        <w:rPr>
          <w:rFonts w:ascii="Arial" w:hAnsi="Arial" w:cs="Arial"/>
          <w:sz w:val="20"/>
          <w:szCs w:val="20"/>
        </w:rPr>
        <w:t>2026 10.</w:t>
      </w:r>
      <w:r>
        <w:rPr>
          <w:rFonts w:ascii="Arial" w:hAnsi="Arial" w:cs="Arial"/>
          <w:sz w:val="20"/>
          <w:szCs w:val="20"/>
        </w:rPr>
        <w:t>0</w:t>
      </w:r>
      <w:r w:rsidRPr="00636259">
        <w:rPr>
          <w:rFonts w:ascii="Arial" w:hAnsi="Arial" w:cs="Arial"/>
          <w:sz w:val="20"/>
          <w:szCs w:val="20"/>
        </w:rPr>
        <w:t xml:space="preserve">0 uur </w:t>
      </w:r>
    </w:p>
    <w:p w14:paraId="29CE1846" w14:textId="3D164B36" w:rsidR="00EE0B30" w:rsidRDefault="00EE0B30" w:rsidP="00EE0B3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Voorganger: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Ds. A. v.d. Spek</w:t>
      </w:r>
    </w:p>
    <w:p w14:paraId="62860BF8" w14:textId="47ED6D04" w:rsidR="00EE0B30" w:rsidRDefault="00EE0B30" w:rsidP="00EE0B3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Organist: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Margreet de Vries</w:t>
      </w:r>
    </w:p>
    <w:p w14:paraId="4B86216E" w14:textId="12AC0C4F" w:rsidR="00EE0B30" w:rsidRDefault="00EE0B30" w:rsidP="00EE0B3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Gastvrouw: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Adriana Verkuyl</w:t>
      </w:r>
    </w:p>
    <w:p w14:paraId="73BD47DC" w14:textId="233FF54A" w:rsidR="00EE0B30" w:rsidRDefault="00EE0B30" w:rsidP="00EE0B3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Collecten: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1. Eredienst 2. Kerk</w:t>
      </w:r>
    </w:p>
    <w:p w14:paraId="3F7AA707" w14:textId="55CF7926" w:rsidR="00EE0B30" w:rsidRPr="00C562AB" w:rsidRDefault="00EE0B30" w:rsidP="00EE0B3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Kindernevendienst</w:t>
      </w:r>
      <w:r>
        <w:rPr>
          <w:rFonts w:ascii="Arial" w:hAnsi="Arial" w:cs="Arial"/>
          <w:sz w:val="20"/>
          <w:szCs w:val="20"/>
        </w:rPr>
        <w:tab/>
        <w:t>Marieke</w:t>
      </w:r>
    </w:p>
    <w:p w14:paraId="7A9A8F2F" w14:textId="77777777" w:rsidR="00EE0B30" w:rsidRDefault="00EE0B30" w:rsidP="00EE0B3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636259">
        <w:rPr>
          <w:rFonts w:ascii="Arial" w:hAnsi="Arial" w:cs="Arial"/>
          <w:sz w:val="20"/>
          <w:szCs w:val="20"/>
        </w:rPr>
        <w:t>Crèche</w:t>
      </w:r>
      <w:r w:rsidRPr="00636259">
        <w:rPr>
          <w:rFonts w:ascii="Arial" w:hAnsi="Arial" w:cs="Arial"/>
          <w:sz w:val="20"/>
          <w:szCs w:val="20"/>
        </w:rPr>
        <w:tab/>
      </w:r>
      <w:r w:rsidRPr="00636259">
        <w:rPr>
          <w:rFonts w:ascii="Arial" w:hAnsi="Arial" w:cs="Arial"/>
          <w:sz w:val="20"/>
          <w:szCs w:val="20"/>
        </w:rPr>
        <w:tab/>
      </w:r>
      <w:r w:rsidRPr="0063625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Er is </w:t>
      </w:r>
      <w:r w:rsidRPr="00636259">
        <w:rPr>
          <w:rFonts w:ascii="Arial" w:hAnsi="Arial" w:cs="Arial"/>
          <w:sz w:val="20"/>
          <w:szCs w:val="20"/>
        </w:rPr>
        <w:t>crèche</w:t>
      </w:r>
      <w:r w:rsidRPr="008749BB">
        <w:rPr>
          <w:rFonts w:ascii="Arial" w:hAnsi="Arial" w:cs="Arial"/>
          <w:sz w:val="20"/>
          <w:szCs w:val="20"/>
        </w:rPr>
        <w:t xml:space="preserve"> </w:t>
      </w:r>
    </w:p>
    <w:p w14:paraId="4C8F31D5" w14:textId="7125EB1D" w:rsidR="00073B9E" w:rsidRDefault="00073B9E" w:rsidP="00073B9E">
      <w:pPr>
        <w:spacing w:line="24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391EA082" w14:textId="77777777" w:rsidR="00EE0B30" w:rsidRPr="00EE0B30" w:rsidRDefault="00EE0B30" w:rsidP="00EE0B30">
      <w:pPr>
        <w:pStyle w:val="Plattetekst"/>
        <w:jc w:val="both"/>
        <w:rPr>
          <w:b/>
          <w:sz w:val="20"/>
          <w:szCs w:val="20"/>
        </w:rPr>
      </w:pPr>
      <w:r w:rsidRPr="00EE0B30">
        <w:rPr>
          <w:b/>
          <w:sz w:val="20"/>
          <w:szCs w:val="20"/>
        </w:rPr>
        <w:t>Spreekuur predikant</w:t>
      </w:r>
    </w:p>
    <w:p w14:paraId="67006507" w14:textId="77777777" w:rsidR="00EE0B30" w:rsidRPr="00EE0B30" w:rsidRDefault="00EE0B30" w:rsidP="00EE0B30">
      <w:pPr>
        <w:pStyle w:val="Plattetekst3"/>
        <w:jc w:val="both"/>
        <w:rPr>
          <w:rFonts w:cs="Arial"/>
          <w:szCs w:val="20"/>
        </w:rPr>
      </w:pPr>
      <w:r w:rsidRPr="00EE0B30">
        <w:rPr>
          <w:rFonts w:cs="Arial"/>
          <w:szCs w:val="20"/>
        </w:rPr>
        <w:t xml:space="preserve">Iedere woensdagochtend, gelijktijdig met het wekelijkse inloopcafé. Van ± 10.30 – 11.45 uur kunt u mij in de kerk treffen voor vragen en gesprek. Daarnaast ben ik thuis telefonisch (bij voorkeur op doordeweekse dagen van 09.00-10.00 uur, nr. 5473635) en per email bereikbaar: </w:t>
      </w:r>
    </w:p>
    <w:p w14:paraId="1530BA87" w14:textId="227B9C17" w:rsidR="00EE0B30" w:rsidRPr="00EE0B30" w:rsidRDefault="00EE0B30" w:rsidP="00EE0B30">
      <w:pPr>
        <w:pStyle w:val="Plattetekst3"/>
        <w:jc w:val="both"/>
        <w:rPr>
          <w:rFonts w:cs="Arial"/>
          <w:szCs w:val="20"/>
        </w:rPr>
      </w:pPr>
      <w:hyperlink r:id="rId9" w:history="1">
        <w:r w:rsidRPr="00EE0B30">
          <w:rPr>
            <w:rStyle w:val="Hyperlink"/>
            <w:rFonts w:cs="Arial"/>
            <w:color w:val="auto"/>
            <w:szCs w:val="20"/>
            <w:u w:val="none"/>
          </w:rPr>
          <w:t>siccozijlstra@pelgrimkerk.nl</w:t>
        </w:r>
      </w:hyperlink>
      <w:r w:rsidRPr="00EE0B30">
        <w:rPr>
          <w:rFonts w:cs="Arial"/>
          <w:szCs w:val="20"/>
        </w:rPr>
        <w:t xml:space="preserve"> </w:t>
      </w:r>
    </w:p>
    <w:p w14:paraId="29E226AA" w14:textId="77777777" w:rsidR="00EE0B30" w:rsidRPr="00EE0B30" w:rsidRDefault="00EE0B30" w:rsidP="00EE0B30">
      <w:pPr>
        <w:jc w:val="both"/>
        <w:rPr>
          <w:rFonts w:ascii="Arial" w:hAnsi="Arial" w:cs="Arial"/>
          <w:sz w:val="20"/>
          <w:szCs w:val="20"/>
        </w:rPr>
      </w:pPr>
      <w:r w:rsidRPr="00EE0B30">
        <w:rPr>
          <w:rFonts w:ascii="Arial" w:hAnsi="Arial" w:cs="Arial"/>
          <w:sz w:val="20"/>
          <w:szCs w:val="20"/>
        </w:rPr>
        <w:t>Ds. Sicco Zijlstra</w:t>
      </w:r>
    </w:p>
    <w:p w14:paraId="483851DB" w14:textId="77777777" w:rsidR="00D02EE6" w:rsidRPr="00EE0B30" w:rsidRDefault="00D02EE6" w:rsidP="00432627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78ACC83" w14:textId="28FE8B72" w:rsidR="00910E0E" w:rsidRPr="00E6267E" w:rsidRDefault="00910E0E" w:rsidP="00910E0E">
      <w:pPr>
        <w:rPr>
          <w:rFonts w:ascii="Arial" w:hAnsi="Arial" w:cs="Arial"/>
          <w:b/>
          <w:bCs/>
          <w:sz w:val="20"/>
          <w:szCs w:val="20"/>
        </w:rPr>
      </w:pPr>
      <w:r w:rsidRPr="00E6267E">
        <w:rPr>
          <w:rFonts w:ascii="Arial" w:hAnsi="Arial" w:cs="Arial"/>
          <w:b/>
          <w:bCs/>
          <w:sz w:val="20"/>
          <w:szCs w:val="20"/>
        </w:rPr>
        <w:t>Voorbeden</w:t>
      </w:r>
    </w:p>
    <w:p w14:paraId="678ACC85" w14:textId="4C852B51" w:rsidR="00910E0E" w:rsidRPr="00E6267E" w:rsidRDefault="00910E0E" w:rsidP="00910E0E">
      <w:pPr>
        <w:rPr>
          <w:rFonts w:ascii="Arial" w:hAnsi="Arial" w:cs="Arial"/>
          <w:sz w:val="20"/>
          <w:szCs w:val="20"/>
        </w:rPr>
      </w:pPr>
      <w:r w:rsidRPr="00E6267E">
        <w:rPr>
          <w:rFonts w:ascii="Arial" w:hAnsi="Arial" w:cs="Arial"/>
          <w:bCs/>
          <w:sz w:val="20"/>
          <w:szCs w:val="20"/>
        </w:rPr>
        <w:t>Wilt u dat de voorganger voorbeden doet?</w:t>
      </w:r>
      <w:r w:rsidR="004E1417">
        <w:rPr>
          <w:rFonts w:ascii="Arial" w:hAnsi="Arial" w:cs="Arial"/>
          <w:bCs/>
          <w:sz w:val="20"/>
          <w:szCs w:val="20"/>
        </w:rPr>
        <w:t xml:space="preserve"> </w:t>
      </w:r>
      <w:r w:rsidRPr="00E6267E">
        <w:rPr>
          <w:rFonts w:ascii="Arial" w:hAnsi="Arial" w:cs="Arial"/>
          <w:sz w:val="20"/>
          <w:szCs w:val="20"/>
        </w:rPr>
        <w:t xml:space="preserve">Voor aanvang van de dienst kunt u eventuele voorbeden in de consistorie doorgeven aan de predikant of </w:t>
      </w:r>
      <w:proofErr w:type="spellStart"/>
      <w:r w:rsidRPr="00E6267E">
        <w:rPr>
          <w:rFonts w:ascii="Arial" w:hAnsi="Arial" w:cs="Arial"/>
          <w:sz w:val="20"/>
          <w:szCs w:val="20"/>
        </w:rPr>
        <w:t>dienst</w:t>
      </w:r>
      <w:r w:rsidR="004E1417">
        <w:rPr>
          <w:rFonts w:ascii="Arial" w:hAnsi="Arial" w:cs="Arial"/>
          <w:sz w:val="20"/>
          <w:szCs w:val="20"/>
        </w:rPr>
        <w:t>-</w:t>
      </w:r>
      <w:r w:rsidRPr="00E6267E">
        <w:rPr>
          <w:rFonts w:ascii="Arial" w:hAnsi="Arial" w:cs="Arial"/>
          <w:sz w:val="20"/>
          <w:szCs w:val="20"/>
        </w:rPr>
        <w:t>doend</w:t>
      </w:r>
      <w:proofErr w:type="spellEnd"/>
      <w:r w:rsidRPr="00E6267E">
        <w:rPr>
          <w:rFonts w:ascii="Arial" w:hAnsi="Arial" w:cs="Arial"/>
          <w:sz w:val="20"/>
          <w:szCs w:val="20"/>
        </w:rPr>
        <w:t xml:space="preserve"> ouderling. Doordeweeks kunt u</w:t>
      </w:r>
      <w:r w:rsidRPr="00E6267E">
        <w:rPr>
          <w:rFonts w:ascii="Arial" w:hAnsi="Arial" w:cs="Arial"/>
          <w:color w:val="FF0000"/>
          <w:sz w:val="20"/>
          <w:szCs w:val="20"/>
        </w:rPr>
        <w:t xml:space="preserve"> </w:t>
      </w:r>
      <w:r w:rsidRPr="00E6267E">
        <w:rPr>
          <w:rFonts w:ascii="Arial" w:hAnsi="Arial" w:cs="Arial"/>
          <w:color w:val="000000"/>
          <w:sz w:val="20"/>
          <w:szCs w:val="20"/>
        </w:rPr>
        <w:t>voorbede</w:t>
      </w:r>
      <w:r w:rsidR="002119B2">
        <w:rPr>
          <w:rFonts w:ascii="Arial" w:hAnsi="Arial" w:cs="Arial"/>
          <w:color w:val="000000"/>
          <w:sz w:val="20"/>
          <w:szCs w:val="20"/>
        </w:rPr>
        <w:t>-ver</w:t>
      </w:r>
      <w:r w:rsidRPr="00E6267E">
        <w:rPr>
          <w:rFonts w:ascii="Arial" w:hAnsi="Arial" w:cs="Arial"/>
          <w:color w:val="000000"/>
          <w:sz w:val="20"/>
          <w:szCs w:val="20"/>
        </w:rPr>
        <w:t xml:space="preserve">zoeken </w:t>
      </w:r>
      <w:r w:rsidRPr="00E6267E">
        <w:rPr>
          <w:rFonts w:ascii="Arial" w:hAnsi="Arial" w:cs="Arial"/>
          <w:sz w:val="20"/>
          <w:szCs w:val="20"/>
        </w:rPr>
        <w:t xml:space="preserve">doorgeven aan uw sectie-ouderling. </w:t>
      </w:r>
    </w:p>
    <w:p w14:paraId="678ACC86" w14:textId="77777777" w:rsidR="00DD62B4" w:rsidRDefault="00DD62B4" w:rsidP="00DD62B4">
      <w:pPr>
        <w:rPr>
          <w:rFonts w:ascii="Arial" w:hAnsi="Arial" w:cs="Arial"/>
          <w:b/>
          <w:sz w:val="20"/>
          <w:szCs w:val="20"/>
        </w:rPr>
      </w:pPr>
    </w:p>
    <w:p w14:paraId="36851061" w14:textId="77777777" w:rsidR="00B86AFB" w:rsidRDefault="00B86AFB" w:rsidP="00B86AFB">
      <w:pPr>
        <w:pStyle w:val="Plattetekst3"/>
        <w:contextualSpacing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Inloopcafé: </w:t>
      </w:r>
    </w:p>
    <w:p w14:paraId="29D21DE0" w14:textId="77777777" w:rsidR="00B86AFB" w:rsidRPr="0039502A" w:rsidRDefault="00B86AFB" w:rsidP="00B86AFB">
      <w:pPr>
        <w:pStyle w:val="Plattetekst3"/>
        <w:contextualSpacing/>
        <w:rPr>
          <w:rFonts w:cs="Arial"/>
          <w:szCs w:val="20"/>
        </w:rPr>
      </w:pPr>
      <w:r>
        <w:rPr>
          <w:rFonts w:cs="Arial"/>
          <w:szCs w:val="20"/>
        </w:rPr>
        <w:t>Elke w</w:t>
      </w:r>
      <w:r w:rsidRPr="000F5053">
        <w:rPr>
          <w:rFonts w:cs="Arial"/>
          <w:szCs w:val="20"/>
        </w:rPr>
        <w:t>oensdag is het inloopcafé weer geopend van 10.30 -12.00 uur!</w:t>
      </w:r>
      <w:r>
        <w:rPr>
          <w:rFonts w:cs="Arial"/>
          <w:szCs w:val="20"/>
        </w:rPr>
        <w:t xml:space="preserve"> Dan </w:t>
      </w:r>
      <w:r w:rsidRPr="000F5053">
        <w:rPr>
          <w:rFonts w:cs="Arial"/>
          <w:szCs w:val="20"/>
        </w:rPr>
        <w:t>is er weer gelegenheid voor een kopje koffie of thee en een praatje.</w:t>
      </w:r>
      <w:r w:rsidRPr="00CF377B">
        <w:rPr>
          <w:rFonts w:ascii="Times New Roman" w:hAnsi="Times New Roman" w:cs="Arial"/>
          <w:sz w:val="24"/>
          <w:szCs w:val="20"/>
        </w:rPr>
        <w:t xml:space="preserve"> </w:t>
      </w:r>
      <w:r w:rsidRPr="00CF377B">
        <w:rPr>
          <w:rFonts w:cs="Arial"/>
          <w:szCs w:val="20"/>
        </w:rPr>
        <w:t xml:space="preserve">Komt u ook eens langs om te ervaren hoe gezellig dit kan zijn. De gastvrouw/gastheer staat voor u klaar. </w:t>
      </w:r>
    </w:p>
    <w:p w14:paraId="7CD0DC89" w14:textId="77777777" w:rsidR="00B86AFB" w:rsidRDefault="00B86AFB" w:rsidP="00B86AFB">
      <w:pPr>
        <w:spacing w:line="240" w:lineRule="exact"/>
        <w:contextualSpacing/>
        <w:rPr>
          <w:rFonts w:ascii="Arial" w:hAnsi="Arial" w:cs="Arial"/>
          <w:b/>
          <w:bCs/>
          <w:sz w:val="20"/>
          <w:szCs w:val="20"/>
        </w:rPr>
      </w:pPr>
    </w:p>
    <w:p w14:paraId="50A52EDF" w14:textId="77777777" w:rsidR="008A5C16" w:rsidRPr="00015328" w:rsidRDefault="008A5C16" w:rsidP="008A5C16">
      <w:pPr>
        <w:spacing w:line="240" w:lineRule="exact"/>
        <w:contextualSpacing/>
        <w:jc w:val="both"/>
        <w:textAlignment w:val="baseline"/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</w:pPr>
      <w:r w:rsidRPr="00015328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Rekeningnummers Pelgrimkerk</w:t>
      </w:r>
    </w:p>
    <w:p w14:paraId="6C03FD79" w14:textId="77777777" w:rsidR="008A5C16" w:rsidRPr="00015328" w:rsidRDefault="008A5C16" w:rsidP="008A5C16">
      <w:pPr>
        <w:pStyle w:val="m-1709706756104636908msonospacing"/>
        <w:shd w:val="clear" w:color="auto" w:fill="FFFFFF"/>
        <w:spacing w:before="0" w:beforeAutospacing="0" w:after="0" w:afterAutospacing="0" w:line="240" w:lineRule="exact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015328">
        <w:rPr>
          <w:rFonts w:ascii="Arial" w:hAnsi="Arial" w:cs="Arial"/>
          <w:bCs/>
          <w:sz w:val="20"/>
          <w:szCs w:val="20"/>
        </w:rPr>
        <w:t xml:space="preserve">IBAN- nummers: Kerk: NL73 INGB 0003 4528 76 t.n.v. penningmeester Geref. Kerk Haarlem-West </w:t>
      </w:r>
    </w:p>
    <w:p w14:paraId="701FEA57" w14:textId="77777777" w:rsidR="008A5C16" w:rsidRPr="00015328" w:rsidRDefault="008A5C16" w:rsidP="008A5C16">
      <w:pPr>
        <w:spacing w:line="240" w:lineRule="exact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015328">
        <w:rPr>
          <w:rFonts w:ascii="Arial" w:hAnsi="Arial" w:cs="Arial"/>
          <w:bCs/>
          <w:sz w:val="20"/>
          <w:szCs w:val="20"/>
        </w:rPr>
        <w:t xml:space="preserve">Diaconie: NL74 INGB 0003 1356 68 </w:t>
      </w:r>
    </w:p>
    <w:p w14:paraId="136DEE4A" w14:textId="77777777" w:rsidR="008A5C16" w:rsidRPr="00015328" w:rsidRDefault="008A5C16" w:rsidP="008A5C16">
      <w:pPr>
        <w:pStyle w:val="m-1709706756104636908msonospacing"/>
        <w:shd w:val="clear" w:color="auto" w:fill="FFFFFF"/>
        <w:spacing w:before="0" w:beforeAutospacing="0" w:after="0" w:afterAutospacing="0" w:line="240" w:lineRule="exact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015328">
        <w:rPr>
          <w:rFonts w:ascii="Arial" w:hAnsi="Arial" w:cs="Arial"/>
          <w:bCs/>
          <w:sz w:val="20"/>
          <w:szCs w:val="20"/>
        </w:rPr>
        <w:t xml:space="preserve">Zending: NL76 INGB 0005 9450 43 </w:t>
      </w:r>
    </w:p>
    <w:p w14:paraId="7B5B48E6" w14:textId="77777777" w:rsidR="008A5C16" w:rsidRPr="00015328" w:rsidRDefault="008A5C16" w:rsidP="008A5C16">
      <w:pPr>
        <w:pStyle w:val="m-1709706756104636908msonospacing"/>
        <w:shd w:val="clear" w:color="auto" w:fill="FFFFFF"/>
        <w:spacing w:before="0" w:beforeAutospacing="0" w:after="0" w:afterAutospacing="0" w:line="240" w:lineRule="exact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015328">
        <w:rPr>
          <w:rFonts w:ascii="Arial" w:hAnsi="Arial" w:cs="Arial"/>
          <w:bCs/>
          <w:sz w:val="20"/>
          <w:szCs w:val="20"/>
        </w:rPr>
        <w:t xml:space="preserve">Evangelisatie: NL57 INGB 0000 2532 31 </w:t>
      </w:r>
    </w:p>
    <w:p w14:paraId="78088C59" w14:textId="77777777" w:rsidR="008A5C16" w:rsidRPr="003509C7" w:rsidRDefault="008A5C16" w:rsidP="008A5C16">
      <w:pPr>
        <w:pStyle w:val="m-1709706756104636908msonospacing"/>
        <w:shd w:val="clear" w:color="auto" w:fill="FFFFFF"/>
        <w:spacing w:before="0" w:beforeAutospacing="0" w:after="0" w:afterAutospacing="0" w:line="240" w:lineRule="exact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015328">
        <w:rPr>
          <w:rFonts w:ascii="Arial" w:hAnsi="Arial" w:cs="Arial"/>
          <w:bCs/>
          <w:sz w:val="20"/>
          <w:szCs w:val="20"/>
        </w:rPr>
        <w:t>Ziekenzorg: NL18 INGB 0002 3047 07</w:t>
      </w:r>
    </w:p>
    <w:p w14:paraId="1D7397F1" w14:textId="77777777" w:rsidR="00EE0B30" w:rsidRDefault="00EE0B30" w:rsidP="00464AC0">
      <w:pPr>
        <w:jc w:val="both"/>
        <w:rPr>
          <w:rFonts w:ascii="Arial" w:hAnsi="Arial" w:cs="Arial"/>
          <w:b/>
          <w:bCs/>
          <w:sz w:val="20"/>
        </w:rPr>
      </w:pPr>
    </w:p>
    <w:p w14:paraId="48093227" w14:textId="4D505256" w:rsidR="00C562AB" w:rsidRDefault="00C562AB" w:rsidP="00464AC0">
      <w:pP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Orde van Dienst</w:t>
      </w:r>
    </w:p>
    <w:p w14:paraId="2028192B" w14:textId="5BF344BA" w:rsidR="00204D5A" w:rsidRDefault="00204D5A" w:rsidP="00204D5A">
      <w:pPr>
        <w:jc w:val="both"/>
        <w:rPr>
          <w:rFonts w:ascii="Arial" w:hAnsi="Arial" w:cs="Arial"/>
          <w:sz w:val="20"/>
        </w:rPr>
      </w:pPr>
      <w:r w:rsidRPr="00204D5A">
        <w:rPr>
          <w:rFonts w:ascii="Arial" w:hAnsi="Arial" w:cs="Arial"/>
          <w:sz w:val="20"/>
        </w:rPr>
        <w:t>Voor de dienst</w:t>
      </w:r>
      <w:r>
        <w:rPr>
          <w:rFonts w:ascii="Arial" w:hAnsi="Arial" w:cs="Arial"/>
          <w:sz w:val="20"/>
        </w:rPr>
        <w:t xml:space="preserve"> Lied</w:t>
      </w:r>
      <w:r w:rsidRPr="00204D5A">
        <w:rPr>
          <w:rFonts w:ascii="Arial" w:hAnsi="Arial" w:cs="Arial"/>
          <w:sz w:val="20"/>
        </w:rPr>
        <w:t xml:space="preserve"> 624: 1, 4 en 5 : </w:t>
      </w:r>
      <w:r>
        <w:rPr>
          <w:rFonts w:ascii="Arial" w:hAnsi="Arial" w:cs="Arial"/>
          <w:sz w:val="20"/>
        </w:rPr>
        <w:t>(</w:t>
      </w:r>
      <w:r w:rsidRPr="00204D5A">
        <w:rPr>
          <w:rFonts w:ascii="Arial" w:hAnsi="Arial" w:cs="Arial"/>
          <w:sz w:val="20"/>
        </w:rPr>
        <w:t>Hemelhoog</w:t>
      </w:r>
      <w:r>
        <w:rPr>
          <w:rFonts w:ascii="Arial" w:hAnsi="Arial" w:cs="Arial"/>
          <w:sz w:val="20"/>
        </w:rPr>
        <w:t>)</w:t>
      </w:r>
    </w:p>
    <w:p w14:paraId="5746C9FE" w14:textId="77777777" w:rsidR="00204D5A" w:rsidRPr="00204D5A" w:rsidRDefault="00204D5A" w:rsidP="00204D5A">
      <w:pPr>
        <w:jc w:val="both"/>
        <w:rPr>
          <w:rFonts w:ascii="Arial" w:hAnsi="Arial" w:cs="Arial"/>
          <w:sz w:val="20"/>
        </w:rPr>
      </w:pPr>
    </w:p>
    <w:p w14:paraId="3D5A5AEA" w14:textId="77777777" w:rsidR="00204D5A" w:rsidRPr="00204D5A" w:rsidRDefault="00204D5A" w:rsidP="00204D5A">
      <w:pPr>
        <w:ind w:firstLine="708"/>
        <w:jc w:val="both"/>
        <w:rPr>
          <w:rFonts w:ascii="Arial" w:hAnsi="Arial" w:cs="Arial"/>
          <w:sz w:val="20"/>
        </w:rPr>
      </w:pPr>
      <w:r w:rsidRPr="00204D5A">
        <w:rPr>
          <w:rFonts w:ascii="Arial" w:hAnsi="Arial" w:cs="Arial"/>
          <w:sz w:val="20"/>
        </w:rPr>
        <w:t>Begin van de dienst</w:t>
      </w:r>
    </w:p>
    <w:p w14:paraId="4E5EAA1C" w14:textId="77777777" w:rsidR="00204D5A" w:rsidRPr="00204D5A" w:rsidRDefault="00204D5A" w:rsidP="00204D5A">
      <w:pPr>
        <w:jc w:val="both"/>
        <w:rPr>
          <w:rFonts w:ascii="Arial" w:hAnsi="Arial" w:cs="Arial"/>
          <w:sz w:val="20"/>
        </w:rPr>
      </w:pPr>
      <w:r w:rsidRPr="00204D5A">
        <w:rPr>
          <w:rFonts w:ascii="Arial" w:hAnsi="Arial" w:cs="Arial"/>
          <w:sz w:val="20"/>
        </w:rPr>
        <w:t>Welkom door kerkenraad</w:t>
      </w:r>
    </w:p>
    <w:p w14:paraId="20B0CB9E" w14:textId="2035CEC0" w:rsidR="00204D5A" w:rsidRPr="00204D5A" w:rsidRDefault="00204D5A" w:rsidP="00204D5A">
      <w:pPr>
        <w:jc w:val="both"/>
        <w:rPr>
          <w:rFonts w:ascii="Arial" w:hAnsi="Arial" w:cs="Arial"/>
          <w:sz w:val="20"/>
        </w:rPr>
      </w:pPr>
      <w:r w:rsidRPr="00204D5A">
        <w:rPr>
          <w:rFonts w:ascii="Arial" w:hAnsi="Arial" w:cs="Arial"/>
          <w:sz w:val="20"/>
        </w:rPr>
        <w:t xml:space="preserve">Zingen Lied 280: 1 en 5 </w:t>
      </w:r>
    </w:p>
    <w:p w14:paraId="39801EE7" w14:textId="77777777" w:rsidR="00204D5A" w:rsidRPr="00204D5A" w:rsidRDefault="00204D5A" w:rsidP="00204D5A">
      <w:pPr>
        <w:jc w:val="both"/>
        <w:rPr>
          <w:rFonts w:ascii="Arial" w:hAnsi="Arial" w:cs="Arial"/>
          <w:sz w:val="20"/>
        </w:rPr>
      </w:pPr>
      <w:r w:rsidRPr="00204D5A">
        <w:rPr>
          <w:rFonts w:ascii="Arial" w:hAnsi="Arial" w:cs="Arial"/>
          <w:sz w:val="20"/>
        </w:rPr>
        <w:t>Beginwoorden</w:t>
      </w:r>
    </w:p>
    <w:p w14:paraId="032E47BB" w14:textId="2F36805F" w:rsidR="00204D5A" w:rsidRPr="00204D5A" w:rsidRDefault="00204D5A" w:rsidP="00204D5A">
      <w:pPr>
        <w:jc w:val="both"/>
        <w:rPr>
          <w:rFonts w:ascii="Arial" w:hAnsi="Arial" w:cs="Arial"/>
          <w:sz w:val="20"/>
        </w:rPr>
      </w:pPr>
      <w:r w:rsidRPr="00204D5A">
        <w:rPr>
          <w:rFonts w:ascii="Arial" w:hAnsi="Arial" w:cs="Arial"/>
          <w:sz w:val="20"/>
        </w:rPr>
        <w:t xml:space="preserve">Zingen Lied 280: 6 </w:t>
      </w:r>
    </w:p>
    <w:p w14:paraId="2182932C" w14:textId="77777777" w:rsidR="00204D5A" w:rsidRDefault="00204D5A" w:rsidP="00204D5A">
      <w:pPr>
        <w:jc w:val="both"/>
        <w:rPr>
          <w:rFonts w:ascii="Arial" w:hAnsi="Arial" w:cs="Arial"/>
          <w:sz w:val="20"/>
        </w:rPr>
      </w:pPr>
      <w:r w:rsidRPr="00204D5A">
        <w:rPr>
          <w:rFonts w:ascii="Arial" w:hAnsi="Arial" w:cs="Arial"/>
          <w:sz w:val="20"/>
        </w:rPr>
        <w:t>Gebed</w:t>
      </w:r>
    </w:p>
    <w:p w14:paraId="4BBDB7C6" w14:textId="77777777" w:rsidR="00204D5A" w:rsidRPr="00204D5A" w:rsidRDefault="00204D5A" w:rsidP="00204D5A">
      <w:pPr>
        <w:jc w:val="both"/>
        <w:rPr>
          <w:rFonts w:ascii="Arial" w:hAnsi="Arial" w:cs="Arial"/>
          <w:sz w:val="20"/>
        </w:rPr>
      </w:pPr>
    </w:p>
    <w:p w14:paraId="2954C858" w14:textId="77777777" w:rsidR="00204D5A" w:rsidRPr="00204D5A" w:rsidRDefault="00204D5A" w:rsidP="00204D5A">
      <w:pPr>
        <w:ind w:firstLine="708"/>
        <w:jc w:val="both"/>
        <w:rPr>
          <w:rFonts w:ascii="Arial" w:hAnsi="Arial" w:cs="Arial"/>
          <w:sz w:val="20"/>
        </w:rPr>
      </w:pPr>
      <w:r w:rsidRPr="00204D5A">
        <w:rPr>
          <w:rFonts w:ascii="Arial" w:hAnsi="Arial" w:cs="Arial"/>
          <w:sz w:val="20"/>
        </w:rPr>
        <w:t>We belijden ons geloof</w:t>
      </w:r>
    </w:p>
    <w:p w14:paraId="34969BC8" w14:textId="0C892C4E" w:rsidR="00204D5A" w:rsidRPr="00204D5A" w:rsidRDefault="00204D5A" w:rsidP="00204D5A">
      <w:pPr>
        <w:jc w:val="both"/>
        <w:rPr>
          <w:rFonts w:ascii="Arial" w:hAnsi="Arial" w:cs="Arial"/>
          <w:sz w:val="20"/>
        </w:rPr>
      </w:pPr>
      <w:r w:rsidRPr="00204D5A">
        <w:rPr>
          <w:rFonts w:ascii="Arial" w:hAnsi="Arial" w:cs="Arial"/>
          <w:sz w:val="20"/>
        </w:rPr>
        <w:t xml:space="preserve">Zingen Psalm 56: 5 </w:t>
      </w:r>
      <w:r>
        <w:rPr>
          <w:rFonts w:ascii="Arial" w:hAnsi="Arial" w:cs="Arial"/>
          <w:sz w:val="20"/>
        </w:rPr>
        <w:t>(oude berijming)</w:t>
      </w:r>
    </w:p>
    <w:p w14:paraId="10E309E5" w14:textId="77777777" w:rsidR="00204D5A" w:rsidRPr="00204D5A" w:rsidRDefault="00204D5A" w:rsidP="00204D5A">
      <w:pPr>
        <w:ind w:firstLine="708"/>
        <w:jc w:val="both"/>
        <w:rPr>
          <w:rFonts w:ascii="Arial" w:hAnsi="Arial" w:cs="Arial"/>
          <w:sz w:val="20"/>
        </w:rPr>
      </w:pPr>
      <w:r w:rsidRPr="00204D5A">
        <w:rPr>
          <w:rFonts w:ascii="Arial" w:hAnsi="Arial" w:cs="Arial"/>
          <w:sz w:val="20"/>
        </w:rPr>
        <w:t>God wil tot ons spreken</w:t>
      </w:r>
    </w:p>
    <w:p w14:paraId="70FF5F8B" w14:textId="77777777" w:rsidR="00204D5A" w:rsidRPr="00204D5A" w:rsidRDefault="00204D5A" w:rsidP="00204D5A">
      <w:pPr>
        <w:jc w:val="both"/>
        <w:rPr>
          <w:rFonts w:ascii="Arial" w:hAnsi="Arial" w:cs="Arial"/>
          <w:sz w:val="20"/>
        </w:rPr>
      </w:pPr>
      <w:r w:rsidRPr="00204D5A">
        <w:rPr>
          <w:rFonts w:ascii="Arial" w:hAnsi="Arial" w:cs="Arial"/>
          <w:sz w:val="20"/>
        </w:rPr>
        <w:t>Lezen Jesaja 55: 6-13 (NBV21)</w:t>
      </w:r>
    </w:p>
    <w:p w14:paraId="10015108" w14:textId="30807FBA" w:rsidR="00204D5A" w:rsidRPr="00204D5A" w:rsidRDefault="00204D5A" w:rsidP="00204D5A">
      <w:pPr>
        <w:jc w:val="both"/>
        <w:rPr>
          <w:rFonts w:ascii="Arial" w:hAnsi="Arial" w:cs="Arial"/>
          <w:sz w:val="20"/>
        </w:rPr>
      </w:pPr>
      <w:r w:rsidRPr="00204D5A">
        <w:rPr>
          <w:rFonts w:ascii="Arial" w:hAnsi="Arial" w:cs="Arial"/>
          <w:sz w:val="20"/>
        </w:rPr>
        <w:t xml:space="preserve">Zingen </w:t>
      </w:r>
      <w:r>
        <w:rPr>
          <w:rFonts w:ascii="Arial" w:hAnsi="Arial" w:cs="Arial"/>
          <w:sz w:val="20"/>
        </w:rPr>
        <w:t xml:space="preserve">Lied </w:t>
      </w:r>
      <w:r w:rsidRPr="00204D5A">
        <w:rPr>
          <w:rFonts w:ascii="Arial" w:hAnsi="Arial" w:cs="Arial"/>
          <w:sz w:val="20"/>
        </w:rPr>
        <w:t xml:space="preserve">477 </w:t>
      </w:r>
      <w:r>
        <w:rPr>
          <w:rFonts w:ascii="Arial" w:hAnsi="Arial" w:cs="Arial"/>
          <w:sz w:val="20"/>
        </w:rPr>
        <w:t>(</w:t>
      </w:r>
      <w:r w:rsidRPr="00204D5A">
        <w:rPr>
          <w:rFonts w:ascii="Arial" w:hAnsi="Arial" w:cs="Arial"/>
          <w:sz w:val="20"/>
        </w:rPr>
        <w:t>Hemelhoog</w:t>
      </w:r>
      <w:r>
        <w:rPr>
          <w:rFonts w:ascii="Arial" w:hAnsi="Arial" w:cs="Arial"/>
          <w:sz w:val="20"/>
        </w:rPr>
        <w:t>)</w:t>
      </w:r>
    </w:p>
    <w:p w14:paraId="1D8E6B5D" w14:textId="77777777" w:rsidR="00204D5A" w:rsidRPr="00204D5A" w:rsidRDefault="00204D5A" w:rsidP="00204D5A">
      <w:pPr>
        <w:jc w:val="both"/>
        <w:rPr>
          <w:rFonts w:ascii="Arial" w:hAnsi="Arial" w:cs="Arial"/>
          <w:sz w:val="20"/>
        </w:rPr>
      </w:pPr>
      <w:r w:rsidRPr="00204D5A">
        <w:rPr>
          <w:rFonts w:ascii="Arial" w:hAnsi="Arial" w:cs="Arial"/>
          <w:sz w:val="20"/>
        </w:rPr>
        <w:t xml:space="preserve">Lezen </w:t>
      </w:r>
      <w:proofErr w:type="spellStart"/>
      <w:r w:rsidRPr="00204D5A">
        <w:rPr>
          <w:rFonts w:ascii="Arial" w:hAnsi="Arial" w:cs="Arial"/>
          <w:sz w:val="20"/>
        </w:rPr>
        <w:t>Matteüs</w:t>
      </w:r>
      <w:proofErr w:type="spellEnd"/>
      <w:r w:rsidRPr="00204D5A">
        <w:rPr>
          <w:rFonts w:ascii="Arial" w:hAnsi="Arial" w:cs="Arial"/>
          <w:sz w:val="20"/>
        </w:rPr>
        <w:t xml:space="preserve"> 13: 1 – 23 (NBV21)</w:t>
      </w:r>
    </w:p>
    <w:p w14:paraId="7BB97EE3" w14:textId="749E68F1" w:rsidR="00204D5A" w:rsidRDefault="00204D5A" w:rsidP="00204D5A">
      <w:pPr>
        <w:jc w:val="both"/>
        <w:rPr>
          <w:rFonts w:ascii="Arial" w:hAnsi="Arial" w:cs="Arial"/>
          <w:sz w:val="20"/>
        </w:rPr>
      </w:pPr>
      <w:r w:rsidRPr="00204D5A">
        <w:rPr>
          <w:rFonts w:ascii="Arial" w:hAnsi="Arial" w:cs="Arial"/>
          <w:sz w:val="20"/>
        </w:rPr>
        <w:t xml:space="preserve">Zingen Psalm 18: 1 en 9 </w:t>
      </w:r>
    </w:p>
    <w:p w14:paraId="30404CDA" w14:textId="77777777" w:rsidR="00204D5A" w:rsidRPr="00204D5A" w:rsidRDefault="00204D5A" w:rsidP="00204D5A">
      <w:pPr>
        <w:jc w:val="both"/>
        <w:rPr>
          <w:rFonts w:ascii="Arial" w:hAnsi="Arial" w:cs="Arial"/>
          <w:sz w:val="20"/>
        </w:rPr>
      </w:pPr>
    </w:p>
    <w:p w14:paraId="1645BBD6" w14:textId="77777777" w:rsidR="00204D5A" w:rsidRDefault="00204D5A" w:rsidP="00204D5A">
      <w:pPr>
        <w:jc w:val="both"/>
        <w:rPr>
          <w:rFonts w:ascii="Arial" w:hAnsi="Arial" w:cs="Arial"/>
          <w:b/>
          <w:bCs/>
          <w:sz w:val="20"/>
        </w:rPr>
      </w:pPr>
      <w:r w:rsidRPr="00204D5A">
        <w:rPr>
          <w:rFonts w:ascii="Arial" w:hAnsi="Arial" w:cs="Arial"/>
          <w:b/>
          <w:bCs/>
          <w:sz w:val="20"/>
        </w:rPr>
        <w:t>Verkondiging</w:t>
      </w:r>
    </w:p>
    <w:p w14:paraId="4AFE672A" w14:textId="77777777" w:rsidR="00204D5A" w:rsidRPr="00204D5A" w:rsidRDefault="00204D5A" w:rsidP="00204D5A">
      <w:pPr>
        <w:jc w:val="both"/>
        <w:rPr>
          <w:rFonts w:ascii="Arial" w:hAnsi="Arial" w:cs="Arial"/>
          <w:b/>
          <w:bCs/>
          <w:sz w:val="20"/>
        </w:rPr>
      </w:pPr>
    </w:p>
    <w:p w14:paraId="0C43AD7A" w14:textId="77777777" w:rsidR="00204D5A" w:rsidRPr="00204D5A" w:rsidRDefault="00204D5A" w:rsidP="00204D5A">
      <w:pPr>
        <w:jc w:val="both"/>
        <w:rPr>
          <w:rFonts w:ascii="Arial" w:hAnsi="Arial" w:cs="Arial"/>
          <w:sz w:val="20"/>
        </w:rPr>
      </w:pPr>
      <w:r w:rsidRPr="00204D5A">
        <w:rPr>
          <w:rFonts w:ascii="Arial" w:hAnsi="Arial" w:cs="Arial"/>
          <w:sz w:val="20"/>
        </w:rPr>
        <w:t>Meditatief moment</w:t>
      </w:r>
    </w:p>
    <w:p w14:paraId="1B62E5A8" w14:textId="5BD3956C" w:rsidR="00204D5A" w:rsidRDefault="00204D5A" w:rsidP="00204D5A">
      <w:pPr>
        <w:jc w:val="both"/>
        <w:rPr>
          <w:rFonts w:ascii="Arial" w:hAnsi="Arial" w:cs="Arial"/>
          <w:sz w:val="20"/>
        </w:rPr>
      </w:pPr>
      <w:r w:rsidRPr="00204D5A">
        <w:rPr>
          <w:rFonts w:ascii="Arial" w:hAnsi="Arial" w:cs="Arial"/>
          <w:sz w:val="20"/>
        </w:rPr>
        <w:t xml:space="preserve">Zingen Psalm 119: 3 en 47 </w:t>
      </w:r>
    </w:p>
    <w:p w14:paraId="5D27B7AE" w14:textId="77777777" w:rsidR="00204D5A" w:rsidRPr="00204D5A" w:rsidRDefault="00204D5A" w:rsidP="00204D5A">
      <w:pPr>
        <w:jc w:val="both"/>
        <w:rPr>
          <w:rFonts w:ascii="Arial" w:hAnsi="Arial" w:cs="Arial"/>
          <w:sz w:val="20"/>
        </w:rPr>
      </w:pPr>
    </w:p>
    <w:p w14:paraId="3C112AAF" w14:textId="77777777" w:rsidR="00204D5A" w:rsidRPr="00204D5A" w:rsidRDefault="00204D5A" w:rsidP="00204D5A">
      <w:pPr>
        <w:ind w:firstLine="708"/>
        <w:jc w:val="both"/>
        <w:rPr>
          <w:rFonts w:ascii="Arial" w:hAnsi="Arial" w:cs="Arial"/>
          <w:sz w:val="20"/>
        </w:rPr>
      </w:pPr>
      <w:r w:rsidRPr="00204D5A">
        <w:rPr>
          <w:rFonts w:ascii="Arial" w:hAnsi="Arial" w:cs="Arial"/>
          <w:sz w:val="20"/>
        </w:rPr>
        <w:t>We danken God</w:t>
      </w:r>
    </w:p>
    <w:p w14:paraId="799F4E71" w14:textId="77777777" w:rsidR="00204D5A" w:rsidRPr="00204D5A" w:rsidRDefault="00204D5A" w:rsidP="00204D5A">
      <w:pPr>
        <w:jc w:val="both"/>
        <w:rPr>
          <w:rFonts w:ascii="Arial" w:hAnsi="Arial" w:cs="Arial"/>
          <w:sz w:val="20"/>
        </w:rPr>
      </w:pPr>
      <w:r w:rsidRPr="00204D5A">
        <w:rPr>
          <w:rFonts w:ascii="Arial" w:hAnsi="Arial" w:cs="Arial"/>
          <w:sz w:val="20"/>
        </w:rPr>
        <w:t>Mededelingen en inzameling van onze gaven</w:t>
      </w:r>
    </w:p>
    <w:p w14:paraId="60E910AA" w14:textId="683136B4" w:rsidR="00BA29AD" w:rsidRDefault="00BA29AD" w:rsidP="00204D5A">
      <w:pPr>
        <w:jc w:val="both"/>
        <w:rPr>
          <w:rFonts w:ascii="Arial" w:hAnsi="Arial" w:cs="Arial"/>
          <w:sz w:val="20"/>
        </w:rPr>
      </w:pPr>
      <w:r w:rsidRPr="004D3D58">
        <w:rPr>
          <w:rFonts w:ascii="Arial" w:hAnsi="Arial" w:cs="Arial"/>
          <w:sz w:val="20"/>
        </w:rPr>
        <w:t>Collecte: 1)</w:t>
      </w:r>
      <w:r>
        <w:rPr>
          <w:rFonts w:ascii="Arial" w:hAnsi="Arial" w:cs="Arial"/>
          <w:sz w:val="20"/>
        </w:rPr>
        <w:t>Missionair Werk</w:t>
      </w:r>
      <w:r w:rsidRPr="004D3D58">
        <w:rPr>
          <w:rFonts w:ascii="Arial" w:hAnsi="Arial" w:cs="Arial"/>
          <w:sz w:val="20"/>
        </w:rPr>
        <w:t xml:space="preserve">  2) Kerk 3) Onderhoud gebouwen  [bij de uitgang of via </w:t>
      </w:r>
      <w:proofErr w:type="spellStart"/>
      <w:r w:rsidRPr="004D3D58">
        <w:rPr>
          <w:rFonts w:ascii="Arial" w:hAnsi="Arial" w:cs="Arial"/>
          <w:sz w:val="20"/>
        </w:rPr>
        <w:t>Givt</w:t>
      </w:r>
      <w:proofErr w:type="spellEnd"/>
      <w:r w:rsidRPr="004D3D58">
        <w:rPr>
          <w:rFonts w:ascii="Arial" w:hAnsi="Arial" w:cs="Arial"/>
          <w:sz w:val="20"/>
        </w:rPr>
        <w:t>-app</w:t>
      </w:r>
      <w:r>
        <w:rPr>
          <w:rFonts w:ascii="Arial" w:hAnsi="Arial" w:cs="Arial"/>
          <w:sz w:val="20"/>
        </w:rPr>
        <w:t>)</w:t>
      </w:r>
      <w:r w:rsidRPr="00204D5A">
        <w:rPr>
          <w:rFonts w:ascii="Arial" w:hAnsi="Arial" w:cs="Arial"/>
          <w:sz w:val="20"/>
        </w:rPr>
        <w:t xml:space="preserve"> </w:t>
      </w:r>
    </w:p>
    <w:p w14:paraId="6F914134" w14:textId="0F2A32BC" w:rsidR="00204D5A" w:rsidRPr="00204D5A" w:rsidRDefault="00204D5A" w:rsidP="00204D5A">
      <w:pPr>
        <w:jc w:val="both"/>
        <w:rPr>
          <w:rFonts w:ascii="Arial" w:hAnsi="Arial" w:cs="Arial"/>
          <w:sz w:val="20"/>
        </w:rPr>
      </w:pPr>
      <w:r w:rsidRPr="00204D5A">
        <w:rPr>
          <w:rFonts w:ascii="Arial" w:hAnsi="Arial" w:cs="Arial"/>
          <w:sz w:val="20"/>
        </w:rPr>
        <w:t>Dankgebed, besloten met Lied 100</w:t>
      </w:r>
      <w:r>
        <w:rPr>
          <w:rFonts w:ascii="Arial" w:hAnsi="Arial" w:cs="Arial"/>
          <w:sz w:val="20"/>
        </w:rPr>
        <w:t>6</w:t>
      </w:r>
    </w:p>
    <w:p w14:paraId="327F6758" w14:textId="77777777" w:rsidR="00204D5A" w:rsidRPr="00204D5A" w:rsidRDefault="00204D5A" w:rsidP="00204D5A">
      <w:pPr>
        <w:jc w:val="both"/>
        <w:rPr>
          <w:rFonts w:ascii="Arial" w:hAnsi="Arial" w:cs="Arial"/>
          <w:sz w:val="20"/>
        </w:rPr>
      </w:pPr>
      <w:r w:rsidRPr="00204D5A">
        <w:rPr>
          <w:rFonts w:ascii="Arial" w:hAnsi="Arial" w:cs="Arial"/>
          <w:sz w:val="20"/>
        </w:rPr>
        <w:t>Leefregel: Psalm 34: 12-16 (NBV21)</w:t>
      </w:r>
    </w:p>
    <w:p w14:paraId="5CAC73C2" w14:textId="3DE82C86" w:rsidR="00204D5A" w:rsidRPr="00204D5A" w:rsidRDefault="00204D5A" w:rsidP="00204D5A">
      <w:pPr>
        <w:jc w:val="both"/>
        <w:rPr>
          <w:rFonts w:ascii="Arial" w:hAnsi="Arial" w:cs="Arial"/>
          <w:sz w:val="20"/>
        </w:rPr>
      </w:pPr>
      <w:r w:rsidRPr="00204D5A">
        <w:rPr>
          <w:rFonts w:ascii="Arial" w:hAnsi="Arial" w:cs="Arial"/>
          <w:sz w:val="20"/>
        </w:rPr>
        <w:t xml:space="preserve">Slotlied </w:t>
      </w:r>
      <w:r>
        <w:rPr>
          <w:rFonts w:ascii="Arial" w:hAnsi="Arial" w:cs="Arial"/>
          <w:sz w:val="20"/>
        </w:rPr>
        <w:t xml:space="preserve">Lied </w:t>
      </w:r>
      <w:r w:rsidRPr="00204D5A">
        <w:rPr>
          <w:rFonts w:ascii="Arial" w:hAnsi="Arial" w:cs="Arial"/>
          <w:sz w:val="20"/>
        </w:rPr>
        <w:t xml:space="preserve">579: 4 en 5 </w:t>
      </w:r>
      <w:r>
        <w:rPr>
          <w:rFonts w:ascii="Arial" w:hAnsi="Arial" w:cs="Arial"/>
          <w:sz w:val="20"/>
        </w:rPr>
        <w:t>(</w:t>
      </w:r>
      <w:r w:rsidRPr="00204D5A">
        <w:rPr>
          <w:rFonts w:ascii="Arial" w:hAnsi="Arial" w:cs="Arial"/>
          <w:sz w:val="20"/>
        </w:rPr>
        <w:t>Hemelhoog</w:t>
      </w:r>
      <w:r>
        <w:rPr>
          <w:rFonts w:ascii="Arial" w:hAnsi="Arial" w:cs="Arial"/>
          <w:sz w:val="20"/>
        </w:rPr>
        <w:t>)</w:t>
      </w:r>
    </w:p>
    <w:p w14:paraId="5EE1BCAE" w14:textId="77777777" w:rsidR="00204D5A" w:rsidRPr="00204D5A" w:rsidRDefault="00204D5A" w:rsidP="00204D5A">
      <w:pPr>
        <w:ind w:firstLine="708"/>
        <w:jc w:val="both"/>
        <w:rPr>
          <w:rFonts w:ascii="Arial" w:hAnsi="Arial" w:cs="Arial"/>
          <w:sz w:val="20"/>
        </w:rPr>
      </w:pPr>
      <w:r w:rsidRPr="00204D5A">
        <w:rPr>
          <w:rFonts w:ascii="Arial" w:hAnsi="Arial" w:cs="Arial"/>
          <w:sz w:val="20"/>
        </w:rPr>
        <w:t>Eind van de dienst</w:t>
      </w:r>
    </w:p>
    <w:p w14:paraId="15104BEF" w14:textId="77777777" w:rsidR="00204D5A" w:rsidRPr="00204D5A" w:rsidRDefault="00204D5A" w:rsidP="00204D5A">
      <w:pPr>
        <w:jc w:val="both"/>
        <w:rPr>
          <w:rFonts w:ascii="Arial" w:hAnsi="Arial" w:cs="Arial"/>
          <w:sz w:val="20"/>
        </w:rPr>
      </w:pPr>
      <w:r w:rsidRPr="00204D5A">
        <w:rPr>
          <w:rFonts w:ascii="Arial" w:hAnsi="Arial" w:cs="Arial"/>
          <w:sz w:val="20"/>
        </w:rPr>
        <w:t>Zegen</w:t>
      </w:r>
    </w:p>
    <w:p w14:paraId="5DD22EC3" w14:textId="77777777" w:rsidR="00EE0B30" w:rsidRDefault="00EE0B30" w:rsidP="00602410">
      <w:pPr>
        <w:jc w:val="both"/>
        <w:rPr>
          <w:rFonts w:ascii="Arial" w:hAnsi="Arial" w:cs="Arial"/>
          <w:sz w:val="20"/>
        </w:rPr>
      </w:pPr>
    </w:p>
    <w:p w14:paraId="6826DB92" w14:textId="77777777" w:rsidR="00F45370" w:rsidRPr="004D3D58" w:rsidRDefault="00F45370" w:rsidP="00464AC0">
      <w:pPr>
        <w:jc w:val="both"/>
        <w:rPr>
          <w:rFonts w:ascii="Arial" w:hAnsi="Arial" w:cs="Arial"/>
          <w:sz w:val="20"/>
        </w:rPr>
      </w:pPr>
    </w:p>
    <w:p w14:paraId="521B89D6" w14:textId="1E227460" w:rsidR="0020710F" w:rsidRDefault="0020710F" w:rsidP="0020710F">
      <w:pPr>
        <w:jc w:val="both"/>
        <w:rPr>
          <w:rFonts w:ascii="Arial" w:hAnsi="Arial" w:cs="Arial"/>
          <w:b/>
          <w:bCs/>
          <w:sz w:val="20"/>
        </w:rPr>
      </w:pPr>
      <w:r w:rsidRPr="0020710F">
        <w:rPr>
          <w:rFonts w:ascii="Arial" w:hAnsi="Arial" w:cs="Arial"/>
          <w:b/>
          <w:bCs/>
          <w:sz w:val="20"/>
        </w:rPr>
        <w:t>Voorbede moment Pelgrim Plannen (Nieuwbouw)</w:t>
      </w:r>
      <w:r w:rsidRPr="0020710F">
        <w:rPr>
          <w:rFonts w:ascii="Arial" w:hAnsi="Arial" w:cs="Arial"/>
          <w:b/>
          <w:bCs/>
          <w:sz w:val="20"/>
        </w:rPr>
        <w:br/>
      </w:r>
      <w:r w:rsidRPr="0020710F">
        <w:rPr>
          <w:rFonts w:ascii="Arial" w:hAnsi="Arial" w:cs="Arial"/>
          <w:sz w:val="20"/>
        </w:rPr>
        <w:t>Data 3e kwartaal:26/07, 30/08, 27/09 (de laatste zondag van de maand)</w:t>
      </w:r>
      <w:r w:rsidRPr="0020710F">
        <w:rPr>
          <w:rFonts w:ascii="Arial" w:hAnsi="Arial" w:cs="Arial"/>
          <w:b/>
          <w:bCs/>
          <w:sz w:val="20"/>
        </w:rPr>
        <w:t> </w:t>
      </w:r>
    </w:p>
    <w:p w14:paraId="32ECAA41" w14:textId="77777777" w:rsidR="0020710F" w:rsidRPr="0020710F" w:rsidRDefault="0020710F" w:rsidP="0020710F">
      <w:pPr>
        <w:jc w:val="both"/>
        <w:rPr>
          <w:rFonts w:ascii="Arial" w:hAnsi="Arial" w:cs="Arial"/>
          <w:b/>
          <w:bCs/>
          <w:sz w:val="20"/>
        </w:rPr>
      </w:pPr>
    </w:p>
    <w:p w14:paraId="0583C5F1" w14:textId="77777777" w:rsidR="0020710F" w:rsidRDefault="0020710F" w:rsidP="0020710F">
      <w:pPr>
        <w:jc w:val="both"/>
        <w:rPr>
          <w:rFonts w:ascii="Arial" w:hAnsi="Arial" w:cs="Arial"/>
          <w:b/>
          <w:bCs/>
          <w:sz w:val="20"/>
        </w:rPr>
      </w:pPr>
      <w:r w:rsidRPr="0020710F">
        <w:rPr>
          <w:rFonts w:ascii="Arial" w:hAnsi="Arial" w:cs="Arial"/>
          <w:b/>
          <w:bCs/>
          <w:sz w:val="20"/>
        </w:rPr>
        <w:t>Gebedswandelingen </w:t>
      </w:r>
      <w:r w:rsidRPr="0020710F">
        <w:rPr>
          <w:rFonts w:ascii="Arial" w:hAnsi="Arial" w:cs="Arial"/>
          <w:b/>
          <w:bCs/>
          <w:sz w:val="20"/>
        </w:rPr>
        <w:br/>
      </w:r>
      <w:r w:rsidRPr="0020710F">
        <w:rPr>
          <w:rFonts w:ascii="Arial" w:hAnsi="Arial" w:cs="Arial"/>
          <w:sz w:val="20"/>
        </w:rPr>
        <w:t>Data 3e kwartaal: 3/07, 17/07, 14/08, 25/09, We starten om 11:00 uur voor de Pelgrimkerk. Van harte welkom om mee te bidden voor onze buurt.</w:t>
      </w:r>
    </w:p>
    <w:p w14:paraId="5405B75E" w14:textId="77777777" w:rsidR="0020710F" w:rsidRPr="0020710F" w:rsidRDefault="0020710F" w:rsidP="0020710F">
      <w:pPr>
        <w:jc w:val="both"/>
        <w:rPr>
          <w:rFonts w:ascii="Arial" w:hAnsi="Arial" w:cs="Arial"/>
          <w:b/>
          <w:bCs/>
          <w:sz w:val="20"/>
        </w:rPr>
      </w:pPr>
    </w:p>
    <w:p w14:paraId="6E02F359" w14:textId="77777777" w:rsidR="00613048" w:rsidRPr="000C0E35" w:rsidRDefault="00613048" w:rsidP="00613048">
      <w:pPr>
        <w:jc w:val="both"/>
        <w:rPr>
          <w:rFonts w:ascii="Arial" w:hAnsi="Arial" w:cs="Arial"/>
          <w:b/>
          <w:sz w:val="20"/>
          <w:szCs w:val="20"/>
        </w:rPr>
      </w:pPr>
      <w:r w:rsidRPr="000C0E35">
        <w:rPr>
          <w:rFonts w:ascii="Arial" w:hAnsi="Arial" w:cs="Arial"/>
          <w:b/>
          <w:sz w:val="20"/>
          <w:szCs w:val="20"/>
        </w:rPr>
        <w:t>Stiltemeditatie</w:t>
      </w:r>
    </w:p>
    <w:p w14:paraId="023E7C92" w14:textId="77777777" w:rsidR="00613048" w:rsidRPr="000C0E35" w:rsidRDefault="00613048" w:rsidP="00613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0C0E35">
        <w:rPr>
          <w:rFonts w:ascii="Arial" w:hAnsi="Arial" w:cs="Arial"/>
          <w:bCs/>
          <w:sz w:val="20"/>
          <w:szCs w:val="20"/>
        </w:rPr>
        <w:t xml:space="preserve">Ben je op zoek naar een plek om tot rust te komen, de </w:t>
      </w:r>
    </w:p>
    <w:p w14:paraId="323D9B6C" w14:textId="77777777" w:rsidR="00613048" w:rsidRPr="000C0E35" w:rsidRDefault="00613048" w:rsidP="00613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0C0E35">
        <w:rPr>
          <w:rFonts w:ascii="Arial" w:hAnsi="Arial" w:cs="Arial"/>
          <w:bCs/>
          <w:sz w:val="20"/>
          <w:szCs w:val="20"/>
        </w:rPr>
        <w:t xml:space="preserve">dagelijkse sleur te doorbreken en tot jezelf te komen? </w:t>
      </w:r>
    </w:p>
    <w:p w14:paraId="0080426D" w14:textId="77777777" w:rsidR="00613048" w:rsidRDefault="00613048" w:rsidP="00613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0C0E35">
        <w:rPr>
          <w:rFonts w:ascii="Arial" w:hAnsi="Arial" w:cs="Arial"/>
          <w:bCs/>
          <w:sz w:val="20"/>
          <w:szCs w:val="20"/>
        </w:rPr>
        <w:t>Iedere werkdag biedt Stadsklooster Haarlem op verschillende locaties in de stad een moment om een half uur stil te zijn, ook iedere dinsdagmorgen in de Pelgrimkerk. Van 9:00 tot 9:25 uur vindt een stiltemeditatie plaats in de kerkzaal. Wees welkom</w:t>
      </w:r>
      <w:r w:rsidRPr="000C0E35">
        <w:rPr>
          <w:rFonts w:ascii="Arial" w:hAnsi="Arial" w:cs="Arial"/>
          <w:b/>
          <w:sz w:val="20"/>
          <w:szCs w:val="20"/>
        </w:rPr>
        <w:t xml:space="preserve">! </w:t>
      </w:r>
    </w:p>
    <w:p w14:paraId="5380FEF4" w14:textId="77777777" w:rsidR="00613048" w:rsidRDefault="00613048" w:rsidP="00613048">
      <w:pPr>
        <w:pStyle w:val="Plattetekst3"/>
        <w:spacing w:line="240" w:lineRule="exact"/>
        <w:contextualSpacing/>
        <w:rPr>
          <w:rFonts w:cs="Arial"/>
          <w:b/>
          <w:bCs/>
          <w:szCs w:val="20"/>
        </w:rPr>
      </w:pPr>
    </w:p>
    <w:p w14:paraId="0ABE0ED1" w14:textId="77777777" w:rsidR="00D46BB4" w:rsidRDefault="00D46BB4" w:rsidP="0002466C">
      <w:pPr>
        <w:pStyle w:val="Plattetekst3"/>
        <w:spacing w:line="240" w:lineRule="exact"/>
        <w:contextualSpacing/>
        <w:rPr>
          <w:rFonts w:cs="Arial"/>
          <w:b/>
          <w:bCs/>
          <w:szCs w:val="20"/>
        </w:rPr>
      </w:pPr>
    </w:p>
    <w:p w14:paraId="1E714946" w14:textId="77777777" w:rsidR="00613048" w:rsidRDefault="00613048" w:rsidP="0002466C">
      <w:pPr>
        <w:pStyle w:val="Plattetekst3"/>
        <w:spacing w:line="240" w:lineRule="exact"/>
        <w:contextualSpacing/>
        <w:rPr>
          <w:rFonts w:cs="Arial"/>
          <w:b/>
          <w:bCs/>
          <w:szCs w:val="20"/>
        </w:rPr>
      </w:pPr>
    </w:p>
    <w:p w14:paraId="48500AA3" w14:textId="2AFE8AC5" w:rsidR="0002466C" w:rsidRDefault="0002466C" w:rsidP="00FA51E9">
      <w:pPr>
        <w:pStyle w:val="Plattetekst3"/>
        <w:spacing w:line="240" w:lineRule="exact"/>
        <w:contextualSpacing/>
        <w:jc w:val="both"/>
        <w:rPr>
          <w:rFonts w:cs="Arial"/>
          <w:b/>
          <w:bCs/>
          <w:szCs w:val="20"/>
        </w:rPr>
      </w:pPr>
      <w:r w:rsidRPr="00D34F2D">
        <w:rPr>
          <w:rFonts w:cs="Arial"/>
          <w:b/>
          <w:bCs/>
          <w:szCs w:val="20"/>
        </w:rPr>
        <w:lastRenderedPageBreak/>
        <w:t>Onder uw aandacht</w:t>
      </w:r>
    </w:p>
    <w:p w14:paraId="41B4DB91" w14:textId="77777777" w:rsidR="0002466C" w:rsidRPr="00BA66D7" w:rsidRDefault="0002466C" w:rsidP="00FA51E9">
      <w:pPr>
        <w:pStyle w:val="Plattetekst3"/>
        <w:spacing w:line="240" w:lineRule="exact"/>
        <w:contextualSpacing/>
        <w:jc w:val="both"/>
        <w:rPr>
          <w:rFonts w:cs="Arial"/>
          <w:b/>
          <w:bCs/>
          <w:szCs w:val="20"/>
        </w:rPr>
      </w:pPr>
      <w:r w:rsidRPr="00FD5101">
        <w:rPr>
          <w:rFonts w:cs="Arial"/>
          <w:szCs w:val="20"/>
        </w:rPr>
        <w:t>Voor deze rubriek kunt u  Anneke vd Ende bellen 023-5246389 of mailen naar weekbrief@pelgrimkerk.nl</w:t>
      </w:r>
    </w:p>
    <w:p w14:paraId="22FBD224" w14:textId="499151CA" w:rsidR="00B0171C" w:rsidRPr="00B0171C" w:rsidRDefault="00BA2E7B" w:rsidP="00B0171C">
      <w:pPr>
        <w:spacing w:line="240" w:lineRule="exact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52759C8B" w14:textId="4EAC4447" w:rsidR="0002466C" w:rsidRPr="00FD5101" w:rsidRDefault="0002466C" w:rsidP="00FA51E9">
      <w:pPr>
        <w:spacing w:line="24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FD5101">
        <w:rPr>
          <w:rFonts w:ascii="Arial" w:hAnsi="Arial" w:cs="Arial"/>
          <w:bCs/>
          <w:sz w:val="20"/>
          <w:szCs w:val="20"/>
        </w:rPr>
        <w:t>lle jarigen  hartelijk gefeliciteerd, een heel fijne dag, en Gods zegen toegewenst voor het nieuwe levensjaar.</w:t>
      </w:r>
    </w:p>
    <w:p w14:paraId="57E1D88B" w14:textId="77777777" w:rsidR="00BA2E7B" w:rsidRDefault="00BA2E7B" w:rsidP="00FA51E9">
      <w:pPr>
        <w:spacing w:before="100" w:beforeAutospacing="1" w:after="100" w:afterAutospacing="1" w:line="240" w:lineRule="exact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301987C1" w14:textId="4B500522" w:rsidR="00A43BC7" w:rsidRPr="00EB1A64" w:rsidRDefault="0002466C" w:rsidP="00FA51E9">
      <w:pPr>
        <w:spacing w:before="100" w:beforeAutospacing="1" w:after="100" w:afterAutospacing="1" w:line="240" w:lineRule="exact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2E464C">
        <w:rPr>
          <w:rFonts w:ascii="Arial" w:hAnsi="Arial" w:cs="Arial"/>
          <w:b/>
          <w:bCs/>
          <w:sz w:val="20"/>
          <w:szCs w:val="20"/>
        </w:rPr>
        <w:t>D</w:t>
      </w:r>
      <w:r>
        <w:rPr>
          <w:rFonts w:ascii="Arial" w:hAnsi="Arial" w:cs="Arial"/>
          <w:b/>
          <w:bCs/>
          <w:sz w:val="20"/>
          <w:szCs w:val="20"/>
        </w:rPr>
        <w:t>e zieken</w:t>
      </w:r>
    </w:p>
    <w:p w14:paraId="0A7E4CEF" w14:textId="44E9F513" w:rsidR="000E709C" w:rsidRPr="000E709C" w:rsidRDefault="000E709C" w:rsidP="000E709C">
      <w:pPr>
        <w:jc w:val="both"/>
        <w:rPr>
          <w:rFonts w:ascii="Arial" w:hAnsi="Arial" w:cs="Arial"/>
          <w:bCs/>
          <w:sz w:val="20"/>
          <w:szCs w:val="20"/>
        </w:rPr>
      </w:pPr>
      <w:r w:rsidRPr="000E709C">
        <w:rPr>
          <w:rFonts w:ascii="Arial" w:hAnsi="Arial" w:cs="Arial"/>
          <w:bCs/>
          <w:sz w:val="20"/>
          <w:szCs w:val="20"/>
        </w:rPr>
        <w:t>Laten we alle zieken en eenzame gemeenteleden gedenken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0E709C">
        <w:rPr>
          <w:rFonts w:ascii="Arial" w:hAnsi="Arial" w:cs="Arial"/>
          <w:bCs/>
          <w:sz w:val="20"/>
          <w:szCs w:val="20"/>
        </w:rPr>
        <w:t>In onze gebeden, met name de fam. Brandsma.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Pr="000E709C">
        <w:rPr>
          <w:rFonts w:ascii="Arial" w:hAnsi="Arial" w:cs="Arial"/>
          <w:bCs/>
          <w:sz w:val="20"/>
          <w:szCs w:val="20"/>
        </w:rPr>
        <w:t>Allen veel sterkte toegewenst.</w:t>
      </w:r>
    </w:p>
    <w:p w14:paraId="5ADD0FA5" w14:textId="77777777" w:rsidR="00D67D35" w:rsidRDefault="00D67D35" w:rsidP="004B3153">
      <w:pPr>
        <w:jc w:val="both"/>
        <w:rPr>
          <w:rFonts w:ascii="Arial" w:hAnsi="Arial" w:cs="Arial"/>
          <w:b/>
          <w:sz w:val="20"/>
          <w:szCs w:val="20"/>
        </w:rPr>
      </w:pPr>
    </w:p>
    <w:p w14:paraId="45908FDB" w14:textId="7B2F264B" w:rsidR="004B3153" w:rsidRPr="006F1FEF" w:rsidRDefault="004B3153" w:rsidP="004B3153">
      <w:pPr>
        <w:jc w:val="both"/>
        <w:rPr>
          <w:rFonts w:ascii="Arial" w:hAnsi="Arial" w:cs="Arial"/>
          <w:b/>
          <w:sz w:val="20"/>
          <w:szCs w:val="20"/>
        </w:rPr>
      </w:pPr>
      <w:r w:rsidRPr="006F1FEF">
        <w:rPr>
          <w:rFonts w:ascii="Arial" w:hAnsi="Arial" w:cs="Arial"/>
          <w:b/>
          <w:sz w:val="20"/>
          <w:szCs w:val="20"/>
        </w:rPr>
        <w:t>Oppas gezocht.</w:t>
      </w:r>
    </w:p>
    <w:p w14:paraId="55EBAA63" w14:textId="77777777" w:rsidR="004B3153" w:rsidRPr="006F1FEF" w:rsidRDefault="004B3153" w:rsidP="004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6F1FEF">
        <w:rPr>
          <w:rFonts w:ascii="Arial" w:hAnsi="Arial" w:cs="Arial"/>
          <w:bCs/>
          <w:sz w:val="20"/>
          <w:szCs w:val="20"/>
        </w:rPr>
        <w:t>Wie wil er (m/v) af en toe op zondagochtend tijdens de dienst op de allerkleinsten passen?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6F1FEF">
        <w:rPr>
          <w:rFonts w:ascii="Arial" w:hAnsi="Arial" w:cs="Arial"/>
          <w:bCs/>
          <w:sz w:val="20"/>
          <w:szCs w:val="20"/>
        </w:rPr>
        <w:t>De lijst hangt in de hal.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6F1FEF">
        <w:rPr>
          <w:rFonts w:ascii="Arial" w:hAnsi="Arial" w:cs="Arial"/>
          <w:bCs/>
          <w:sz w:val="20"/>
          <w:szCs w:val="20"/>
        </w:rPr>
        <w:t>Je mag je naam erop schrijven, graag zelfs!</w:t>
      </w:r>
    </w:p>
    <w:p w14:paraId="4CF46C09" w14:textId="77777777" w:rsidR="004B3153" w:rsidRPr="006F1FEF" w:rsidRDefault="004B3153" w:rsidP="004B3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6F1FEF">
        <w:rPr>
          <w:rFonts w:ascii="Arial" w:hAnsi="Arial" w:cs="Arial"/>
          <w:bCs/>
          <w:sz w:val="20"/>
          <w:szCs w:val="20"/>
        </w:rPr>
        <w:t>#kerkzijndoenwesamen.</w:t>
      </w:r>
      <w:r>
        <w:rPr>
          <w:rFonts w:ascii="Arial" w:hAnsi="Arial" w:cs="Arial"/>
          <w:bCs/>
          <w:sz w:val="20"/>
          <w:szCs w:val="20"/>
        </w:rPr>
        <w:t xml:space="preserve">    </w:t>
      </w:r>
      <w:r w:rsidRPr="006F1FEF">
        <w:rPr>
          <w:rFonts w:ascii="Arial" w:hAnsi="Arial" w:cs="Arial"/>
          <w:bCs/>
          <w:sz w:val="20"/>
          <w:szCs w:val="20"/>
        </w:rPr>
        <w:t>Groeten van Rita</w:t>
      </w:r>
      <w:r w:rsidRPr="006F1FEF">
        <w:rPr>
          <w:rFonts w:ascii="Arial" w:hAnsi="Arial" w:cs="Arial"/>
          <w:b/>
          <w:sz w:val="20"/>
          <w:szCs w:val="20"/>
        </w:rPr>
        <w:t> </w:t>
      </w:r>
    </w:p>
    <w:p w14:paraId="7F9764DE" w14:textId="77777777" w:rsidR="008D6D27" w:rsidRDefault="008D6D27" w:rsidP="002969B2">
      <w:pPr>
        <w:pStyle w:val="Plattetekst3"/>
        <w:spacing w:line="240" w:lineRule="exact"/>
        <w:contextualSpacing/>
        <w:rPr>
          <w:rFonts w:cs="Arial"/>
          <w:b/>
          <w:bCs/>
          <w:szCs w:val="20"/>
        </w:rPr>
      </w:pPr>
    </w:p>
    <w:p w14:paraId="34752B93" w14:textId="77777777" w:rsidR="00613048" w:rsidRPr="009B3E38" w:rsidRDefault="00613048" w:rsidP="00613048">
      <w:pPr>
        <w:rPr>
          <w:rFonts w:ascii="Arial" w:hAnsi="Arial" w:cs="Arial"/>
          <w:b/>
          <w:bCs/>
          <w:color w:val="000000" w:themeColor="text1"/>
          <w:sz w:val="20"/>
        </w:rPr>
      </w:pPr>
      <w:r w:rsidRPr="009B3E38">
        <w:rPr>
          <w:rFonts w:ascii="Arial" w:hAnsi="Arial" w:cs="Arial"/>
          <w:b/>
          <w:bCs/>
          <w:color w:val="000000" w:themeColor="text1"/>
          <w:sz w:val="20"/>
        </w:rPr>
        <w:t>Kaart verkoop: </w:t>
      </w:r>
    </w:p>
    <w:p w14:paraId="0E15821E" w14:textId="1E95C1FA" w:rsidR="00613048" w:rsidRPr="009B3E38" w:rsidRDefault="00613048" w:rsidP="00613048">
      <w:pPr>
        <w:jc w:val="both"/>
        <w:rPr>
          <w:rFonts w:ascii="Arial" w:hAnsi="Arial" w:cs="Arial"/>
          <w:color w:val="000000" w:themeColor="text1"/>
          <w:sz w:val="20"/>
        </w:rPr>
      </w:pPr>
      <w:r w:rsidRPr="009B3E38">
        <w:rPr>
          <w:rFonts w:ascii="Arial" w:hAnsi="Arial" w:cs="Arial"/>
          <w:color w:val="000000" w:themeColor="text1"/>
          <w:sz w:val="20"/>
        </w:rPr>
        <w:t xml:space="preserve">Al 28 jaar zijn Harmke van Dijk en Corrie van </w:t>
      </w:r>
      <w:proofErr w:type="spellStart"/>
      <w:r w:rsidRPr="009B3E38">
        <w:rPr>
          <w:rFonts w:ascii="Arial" w:hAnsi="Arial" w:cs="Arial"/>
          <w:color w:val="000000" w:themeColor="text1"/>
          <w:sz w:val="20"/>
        </w:rPr>
        <w:t>Riessen</w:t>
      </w:r>
      <w:proofErr w:type="spellEnd"/>
      <w:r w:rsidRPr="009B3E38">
        <w:rPr>
          <w:rFonts w:ascii="Arial" w:hAnsi="Arial" w:cs="Arial"/>
          <w:color w:val="000000" w:themeColor="text1"/>
          <w:sz w:val="20"/>
        </w:rPr>
        <w:t xml:space="preserve"> iedere woensdag morgen veel soorten prachtige wens</w:t>
      </w:r>
      <w:r w:rsidR="009478F8">
        <w:rPr>
          <w:rFonts w:ascii="Arial" w:hAnsi="Arial" w:cs="Arial"/>
          <w:color w:val="000000" w:themeColor="text1"/>
          <w:sz w:val="20"/>
        </w:rPr>
        <w:t>-</w:t>
      </w:r>
      <w:r w:rsidRPr="009B3E38">
        <w:rPr>
          <w:rFonts w:ascii="Arial" w:hAnsi="Arial" w:cs="Arial"/>
          <w:color w:val="000000" w:themeColor="text1"/>
          <w:sz w:val="20"/>
        </w:rPr>
        <w:t xml:space="preserve"> kaarten aan het maken.  De </w:t>
      </w:r>
      <w:r w:rsidR="009478F8">
        <w:rPr>
          <w:rFonts w:ascii="Arial" w:hAnsi="Arial" w:cs="Arial"/>
          <w:color w:val="000000" w:themeColor="text1"/>
          <w:sz w:val="20"/>
        </w:rPr>
        <w:t xml:space="preserve">opbrengst van de </w:t>
      </w:r>
      <w:r w:rsidRPr="009B3E38">
        <w:rPr>
          <w:rFonts w:ascii="Arial" w:hAnsi="Arial" w:cs="Arial"/>
          <w:color w:val="000000" w:themeColor="text1"/>
          <w:sz w:val="20"/>
        </w:rPr>
        <w:t>verkoop  gaat naar  het Open Huis in Molenwijk. Vorig jaar hebben we 600 euro kunnen doneren</w:t>
      </w:r>
      <w:r w:rsidR="009478F8">
        <w:rPr>
          <w:rFonts w:ascii="Arial" w:hAnsi="Arial" w:cs="Arial"/>
          <w:color w:val="000000" w:themeColor="text1"/>
          <w:sz w:val="20"/>
        </w:rPr>
        <w:t>.</w:t>
      </w:r>
      <w:r w:rsidRPr="009B3E38">
        <w:rPr>
          <w:rFonts w:ascii="Arial" w:hAnsi="Arial" w:cs="Arial"/>
          <w:color w:val="000000" w:themeColor="text1"/>
          <w:sz w:val="20"/>
        </w:rPr>
        <w:t> </w:t>
      </w:r>
    </w:p>
    <w:p w14:paraId="6A2D78F6" w14:textId="0134798F" w:rsidR="00613048" w:rsidRPr="009B3E38" w:rsidRDefault="00613048" w:rsidP="00613048">
      <w:pPr>
        <w:jc w:val="both"/>
        <w:rPr>
          <w:rFonts w:ascii="Arial" w:hAnsi="Arial" w:cs="Arial"/>
          <w:color w:val="000000" w:themeColor="text1"/>
          <w:sz w:val="20"/>
        </w:rPr>
      </w:pPr>
      <w:r w:rsidRPr="009B3E38">
        <w:rPr>
          <w:rFonts w:ascii="Arial" w:hAnsi="Arial" w:cs="Arial"/>
          <w:color w:val="000000" w:themeColor="text1"/>
          <w:sz w:val="20"/>
        </w:rPr>
        <w:t>Wij halen deze kaarten niet iedere zondag uit de kast, maar als u ons aanspreekt halen wij ze natuurlijk graag te voorschijn voor u. Ook verkopen wij goede pennen</w:t>
      </w:r>
      <w:r w:rsidR="009478F8">
        <w:rPr>
          <w:rFonts w:ascii="Arial" w:hAnsi="Arial" w:cs="Arial"/>
          <w:color w:val="000000" w:themeColor="text1"/>
          <w:sz w:val="20"/>
        </w:rPr>
        <w:t>.</w:t>
      </w:r>
      <w:r w:rsidRPr="009B3E38">
        <w:rPr>
          <w:rFonts w:ascii="Arial" w:hAnsi="Arial" w:cs="Arial"/>
          <w:color w:val="000000" w:themeColor="text1"/>
          <w:sz w:val="20"/>
        </w:rPr>
        <w:t> </w:t>
      </w:r>
    </w:p>
    <w:p w14:paraId="6D865AD1" w14:textId="77777777" w:rsidR="00613048" w:rsidRPr="009B3E38" w:rsidRDefault="00613048" w:rsidP="00613048">
      <w:pPr>
        <w:jc w:val="both"/>
        <w:rPr>
          <w:rFonts w:ascii="Arial" w:hAnsi="Arial" w:cs="Arial"/>
          <w:color w:val="000000" w:themeColor="text1"/>
          <w:sz w:val="20"/>
        </w:rPr>
      </w:pPr>
      <w:r w:rsidRPr="009B3E38">
        <w:rPr>
          <w:rFonts w:ascii="Arial" w:hAnsi="Arial" w:cs="Arial"/>
          <w:color w:val="000000" w:themeColor="text1"/>
          <w:sz w:val="20"/>
        </w:rPr>
        <w:t>Met vriendelijke groet, Harmke, Corrie en Jeanne Marie.</w:t>
      </w:r>
    </w:p>
    <w:p w14:paraId="565701E1" w14:textId="77777777" w:rsidR="00613048" w:rsidRPr="009B3E38" w:rsidRDefault="00613048" w:rsidP="00613048">
      <w:pPr>
        <w:jc w:val="both"/>
        <w:rPr>
          <w:rFonts w:ascii="Arial" w:hAnsi="Arial" w:cs="Arial"/>
          <w:color w:val="000000" w:themeColor="text1"/>
          <w:sz w:val="20"/>
        </w:rPr>
      </w:pPr>
    </w:p>
    <w:p w14:paraId="3116C70F" w14:textId="77777777" w:rsidR="006C2D5D" w:rsidRPr="004D3D58" w:rsidRDefault="006C2D5D" w:rsidP="006C2D5D">
      <w:pPr>
        <w:jc w:val="both"/>
        <w:rPr>
          <w:rFonts w:ascii="Arial" w:hAnsi="Arial" w:cs="Arial"/>
          <w:b/>
          <w:bCs/>
          <w:sz w:val="20"/>
        </w:rPr>
      </w:pPr>
      <w:r w:rsidRPr="004D3D58">
        <w:rPr>
          <w:rFonts w:ascii="Arial" w:hAnsi="Arial" w:cs="Arial"/>
          <w:b/>
          <w:bCs/>
          <w:sz w:val="20"/>
        </w:rPr>
        <w:t>Gehoorapparaten en Ringleiding</w:t>
      </w:r>
    </w:p>
    <w:p w14:paraId="51DF5C92" w14:textId="4BE3BA8B" w:rsidR="006C2D5D" w:rsidRPr="009B3E38" w:rsidRDefault="006C2D5D" w:rsidP="006C2D5D">
      <w:pPr>
        <w:jc w:val="both"/>
        <w:rPr>
          <w:rFonts w:ascii="Arial" w:hAnsi="Arial" w:cs="Arial"/>
          <w:color w:val="000000" w:themeColor="text1"/>
          <w:sz w:val="20"/>
        </w:rPr>
      </w:pPr>
      <w:r w:rsidRPr="004D3D58">
        <w:rPr>
          <w:rFonts w:ascii="Arial" w:hAnsi="Arial" w:cs="Arial"/>
          <w:sz w:val="20"/>
        </w:rPr>
        <w:t>Al jaren kunnen bezitters van een gehoorapparaat in de Pelgrimkerk gebruik maken van de ringleiding.</w:t>
      </w:r>
      <w:r>
        <w:rPr>
          <w:rFonts w:ascii="Arial" w:hAnsi="Arial" w:cs="Arial"/>
          <w:sz w:val="20"/>
        </w:rPr>
        <w:t xml:space="preserve"> </w:t>
      </w:r>
      <w:r w:rsidRPr="004D3D58">
        <w:rPr>
          <w:rFonts w:ascii="Arial" w:hAnsi="Arial" w:cs="Arial"/>
          <w:sz w:val="20"/>
        </w:rPr>
        <w:t>Maar de techniek staat niet stil</w:t>
      </w:r>
      <w:r w:rsidR="009478F8">
        <w:rPr>
          <w:rFonts w:ascii="Arial" w:hAnsi="Arial" w:cs="Arial"/>
          <w:sz w:val="20"/>
        </w:rPr>
        <w:t>.</w:t>
      </w:r>
      <w:r w:rsidRPr="004D3D58">
        <w:rPr>
          <w:rFonts w:ascii="Arial" w:hAnsi="Arial" w:cs="Arial"/>
          <w:sz w:val="20"/>
        </w:rPr>
        <w:t xml:space="preserve"> Tegenwoordig worden veel gehoorapparaten voorzien van WIFI of een andere draadloze techniek, bijvoorbeeld Auracast.</w:t>
      </w:r>
      <w:r>
        <w:rPr>
          <w:rFonts w:ascii="Arial" w:hAnsi="Arial" w:cs="Arial"/>
          <w:sz w:val="20"/>
        </w:rPr>
        <w:t xml:space="preserve"> </w:t>
      </w:r>
      <w:r w:rsidRPr="004D3D58">
        <w:rPr>
          <w:rFonts w:ascii="Arial" w:hAnsi="Arial" w:cs="Arial"/>
          <w:sz w:val="20"/>
        </w:rPr>
        <w:t xml:space="preserve">Ik zou graag </w:t>
      </w:r>
      <w:r w:rsidRPr="009B3E38">
        <w:rPr>
          <w:rFonts w:ascii="Arial" w:hAnsi="Arial" w:cs="Arial"/>
          <w:color w:val="000000" w:themeColor="text1"/>
          <w:sz w:val="20"/>
        </w:rPr>
        <w:t>willen weten wie gebruik maakt van de ringleiding en wie eventueel gebruik zou willen maken van een andere verbinding met hun gehoorapparaat. </w:t>
      </w:r>
      <w:r w:rsidR="009478F8">
        <w:rPr>
          <w:rFonts w:ascii="Arial" w:hAnsi="Arial" w:cs="Arial"/>
          <w:color w:val="000000" w:themeColor="text1"/>
          <w:sz w:val="20"/>
        </w:rPr>
        <w:t xml:space="preserve">Diegene </w:t>
      </w:r>
      <w:r w:rsidRPr="009B3E38">
        <w:rPr>
          <w:rFonts w:ascii="Arial" w:hAnsi="Arial" w:cs="Arial"/>
          <w:color w:val="000000" w:themeColor="text1"/>
          <w:sz w:val="20"/>
        </w:rPr>
        <w:t>kan dat doorsturen naar  </w:t>
      </w:r>
      <w:hyperlink r:id="rId10" w:tooltip="mailto:honders.haarlem@gmail.com" w:history="1">
        <w:r w:rsidRPr="009B3E38">
          <w:rPr>
            <w:rStyle w:val="Hyperlink"/>
            <w:rFonts w:ascii="Arial" w:hAnsi="Arial" w:cs="Arial"/>
            <w:color w:val="000000" w:themeColor="text1"/>
            <w:sz w:val="20"/>
            <w:u w:val="none"/>
          </w:rPr>
          <w:t>honders.haarlem@gmail.com</w:t>
        </w:r>
      </w:hyperlink>
      <w:r w:rsidRPr="009B3E38">
        <w:rPr>
          <w:rFonts w:ascii="Arial" w:hAnsi="Arial" w:cs="Arial"/>
          <w:color w:val="000000" w:themeColor="text1"/>
          <w:sz w:val="20"/>
        </w:rPr>
        <w:t> of het natuurlijk ook een keer aan Rita of mij vertellen.</w:t>
      </w:r>
    </w:p>
    <w:p w14:paraId="00EF29E1" w14:textId="77777777" w:rsidR="006C2D5D" w:rsidRPr="009B3E38" w:rsidRDefault="006C2D5D" w:rsidP="006C2D5D">
      <w:pPr>
        <w:jc w:val="both"/>
        <w:rPr>
          <w:rFonts w:ascii="Arial" w:hAnsi="Arial" w:cs="Arial"/>
          <w:b/>
          <w:bCs/>
          <w:color w:val="000000" w:themeColor="text1"/>
          <w:sz w:val="20"/>
        </w:rPr>
      </w:pPr>
    </w:p>
    <w:p w14:paraId="4DFA7A66" w14:textId="77777777" w:rsidR="00921027" w:rsidRDefault="00921027" w:rsidP="00921027">
      <w:pPr>
        <w:jc w:val="both"/>
        <w:rPr>
          <w:rFonts w:ascii="Arial" w:hAnsi="Arial" w:cs="Arial"/>
          <w:b/>
          <w:bCs/>
          <w:color w:val="000000" w:themeColor="text1"/>
          <w:sz w:val="20"/>
        </w:rPr>
      </w:pPr>
      <w:r>
        <w:rPr>
          <w:rFonts w:ascii="Arial" w:hAnsi="Arial" w:cs="Arial"/>
          <w:b/>
          <w:bCs/>
          <w:color w:val="000000" w:themeColor="text1"/>
          <w:sz w:val="20"/>
        </w:rPr>
        <w:t>Tijdelijke slaapplek</w:t>
      </w:r>
      <w:r w:rsidRPr="00921027">
        <w:rPr>
          <w:rFonts w:ascii="Arial" w:hAnsi="Arial" w:cs="Arial"/>
          <w:b/>
          <w:bCs/>
          <w:color w:val="000000" w:themeColor="text1"/>
          <w:sz w:val="20"/>
        </w:rPr>
        <w:t> </w:t>
      </w:r>
    </w:p>
    <w:p w14:paraId="2C8E7723" w14:textId="1D36695B" w:rsidR="00921027" w:rsidRDefault="00921027" w:rsidP="00921027">
      <w:pPr>
        <w:jc w:val="both"/>
        <w:rPr>
          <w:rFonts w:ascii="Arial" w:hAnsi="Arial" w:cs="Arial"/>
          <w:color w:val="000000" w:themeColor="text1"/>
          <w:sz w:val="20"/>
        </w:rPr>
      </w:pPr>
      <w:r w:rsidRPr="00921027">
        <w:rPr>
          <w:rFonts w:ascii="Arial" w:hAnsi="Arial" w:cs="Arial"/>
          <w:color w:val="000000" w:themeColor="text1"/>
          <w:sz w:val="20"/>
        </w:rPr>
        <w:t>Christelijke geneeskunde studente uit De Bilt zoekt tijdelijke slaapplek (omgeving) Beverwijk</w:t>
      </w:r>
      <w:r>
        <w:rPr>
          <w:rFonts w:ascii="Arial" w:hAnsi="Arial" w:cs="Arial"/>
          <w:color w:val="000000" w:themeColor="text1"/>
          <w:sz w:val="20"/>
        </w:rPr>
        <w:t xml:space="preserve">. </w:t>
      </w:r>
      <w:r w:rsidRPr="00921027">
        <w:rPr>
          <w:rFonts w:ascii="Arial" w:hAnsi="Arial" w:cs="Arial"/>
          <w:color w:val="000000" w:themeColor="text1"/>
          <w:sz w:val="20"/>
        </w:rPr>
        <w:t>Voor mijn geneeskundecoschap in het Rode Kruis Ziekenhuis Beverwijk (week 35 t/m 40, 2026) zoek ik een plek waar ik (af en toe) kan overnachten. Vanuit De Bilt is dagelijks reizen waarschijnlijk vrij intensief en ik heb (nog) geen bekenden in de omgeving.</w:t>
      </w:r>
      <w:r>
        <w:rPr>
          <w:rFonts w:ascii="Arial" w:hAnsi="Arial" w:cs="Arial"/>
          <w:color w:val="000000" w:themeColor="text1"/>
          <w:sz w:val="20"/>
        </w:rPr>
        <w:t xml:space="preserve"> </w:t>
      </w:r>
      <w:r w:rsidRPr="00921027">
        <w:rPr>
          <w:rFonts w:ascii="Arial" w:hAnsi="Arial" w:cs="Arial"/>
          <w:color w:val="000000" w:themeColor="text1"/>
          <w:sz w:val="20"/>
        </w:rPr>
        <w:t>Wie heeft er in deze periode een logeerplek beschikbaar of kent iemand die mij tijdelijk gastvrij zou willen ontvangen? Alle tips welkom! Ik ben te bereiken via dgvdmunt@gmail.com </w:t>
      </w:r>
      <w:r>
        <w:rPr>
          <w:rFonts w:ascii="Arial" w:hAnsi="Arial" w:cs="Arial"/>
          <w:color w:val="000000" w:themeColor="text1"/>
          <w:sz w:val="20"/>
        </w:rPr>
        <w:t>of</w:t>
      </w:r>
    </w:p>
    <w:p w14:paraId="4CC60F43" w14:textId="22E459CD" w:rsidR="00921027" w:rsidRPr="00921027" w:rsidRDefault="00921027" w:rsidP="00921027">
      <w:pPr>
        <w:jc w:val="both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0</w:t>
      </w:r>
      <w:r w:rsidRPr="00921027">
        <w:rPr>
          <w:rFonts w:ascii="Arial" w:hAnsi="Arial" w:cs="Arial"/>
          <w:color w:val="000000" w:themeColor="text1"/>
          <w:sz w:val="20"/>
        </w:rPr>
        <w:t>613047024. </w:t>
      </w:r>
      <w:r w:rsidRPr="00921027">
        <w:rPr>
          <w:rFonts w:ascii="Arial" w:hAnsi="Arial" w:cs="Arial"/>
          <w:color w:val="000000" w:themeColor="text1"/>
          <w:sz w:val="20"/>
        </w:rPr>
        <w:br/>
        <w:t>Met vriendelijke groet,</w:t>
      </w:r>
      <w:r>
        <w:rPr>
          <w:rFonts w:ascii="Arial" w:hAnsi="Arial" w:cs="Arial"/>
          <w:color w:val="000000" w:themeColor="text1"/>
          <w:sz w:val="20"/>
        </w:rPr>
        <w:t xml:space="preserve"> </w:t>
      </w:r>
      <w:r w:rsidRPr="00921027">
        <w:rPr>
          <w:rFonts w:ascii="Arial" w:hAnsi="Arial" w:cs="Arial"/>
          <w:color w:val="000000" w:themeColor="text1"/>
          <w:sz w:val="20"/>
        </w:rPr>
        <w:t>Debora van de Munt</w:t>
      </w:r>
    </w:p>
    <w:p w14:paraId="7EE48703" w14:textId="77777777" w:rsidR="00613048" w:rsidRDefault="00613048" w:rsidP="004B3153">
      <w:pPr>
        <w:jc w:val="both"/>
        <w:rPr>
          <w:rFonts w:ascii="Arial" w:hAnsi="Arial" w:cs="Arial"/>
          <w:b/>
          <w:bCs/>
          <w:color w:val="000000" w:themeColor="text1"/>
          <w:sz w:val="20"/>
        </w:rPr>
      </w:pPr>
    </w:p>
    <w:p w14:paraId="77FA50BC" w14:textId="6DF0B004" w:rsidR="004B3153" w:rsidRPr="009B3E38" w:rsidRDefault="004B3153" w:rsidP="004B3153">
      <w:pPr>
        <w:jc w:val="both"/>
        <w:rPr>
          <w:rFonts w:ascii="Arial" w:hAnsi="Arial" w:cs="Arial"/>
          <w:b/>
          <w:bCs/>
          <w:color w:val="000000" w:themeColor="text1"/>
          <w:sz w:val="20"/>
        </w:rPr>
      </w:pPr>
      <w:r w:rsidRPr="009B3E38">
        <w:rPr>
          <w:rFonts w:ascii="Arial" w:hAnsi="Arial" w:cs="Arial"/>
          <w:b/>
          <w:bCs/>
          <w:color w:val="000000" w:themeColor="text1"/>
          <w:sz w:val="20"/>
        </w:rPr>
        <w:t>Van de diaconie</w:t>
      </w:r>
    </w:p>
    <w:p w14:paraId="58F82BDD" w14:textId="77777777" w:rsidR="004B3153" w:rsidRPr="009B3E38" w:rsidRDefault="004B3153" w:rsidP="004B3153">
      <w:pPr>
        <w:jc w:val="both"/>
        <w:rPr>
          <w:rFonts w:ascii="Arial" w:hAnsi="Arial" w:cs="Arial"/>
          <w:b/>
          <w:bCs/>
          <w:color w:val="000000" w:themeColor="text1"/>
          <w:sz w:val="20"/>
        </w:rPr>
      </w:pPr>
      <w:r w:rsidRPr="009B3E38">
        <w:rPr>
          <w:rFonts w:ascii="Arial" w:hAnsi="Arial" w:cs="Arial"/>
          <w:b/>
          <w:bCs/>
          <w:color w:val="000000" w:themeColor="text1"/>
          <w:sz w:val="20"/>
        </w:rPr>
        <w:t>Voedselbank van Stichting Ontmoeting</w:t>
      </w:r>
    </w:p>
    <w:p w14:paraId="43B7A8F5" w14:textId="77777777" w:rsidR="004B3153" w:rsidRPr="009B3E38" w:rsidRDefault="004B3153" w:rsidP="004B3153">
      <w:pPr>
        <w:jc w:val="both"/>
        <w:rPr>
          <w:rFonts w:ascii="Arial" w:hAnsi="Arial" w:cs="Arial"/>
          <w:color w:val="000000" w:themeColor="text1"/>
          <w:sz w:val="20"/>
        </w:rPr>
      </w:pPr>
      <w:r w:rsidRPr="009B3E38">
        <w:rPr>
          <w:rFonts w:ascii="Arial" w:hAnsi="Arial" w:cs="Arial"/>
          <w:color w:val="000000" w:themeColor="text1"/>
          <w:sz w:val="20"/>
        </w:rPr>
        <w:t>Het hele jaar staat er een krat in de hal van onze kerk, waarin wij verschillende producten verzamelen, zoals: Toiletartikelen (zeep, doucheschuim, shampoo, maandverband, tandpasta en tandenborstels)</w:t>
      </w:r>
    </w:p>
    <w:p w14:paraId="77D99984" w14:textId="77777777" w:rsidR="004B3153" w:rsidRPr="009B3E38" w:rsidRDefault="004B3153" w:rsidP="004B3153">
      <w:pPr>
        <w:jc w:val="both"/>
        <w:rPr>
          <w:rFonts w:ascii="Arial" w:hAnsi="Arial" w:cs="Arial"/>
          <w:color w:val="000000" w:themeColor="text1"/>
          <w:sz w:val="20"/>
        </w:rPr>
      </w:pPr>
      <w:r w:rsidRPr="009B3E38">
        <w:rPr>
          <w:rFonts w:ascii="Arial" w:hAnsi="Arial" w:cs="Arial"/>
          <w:color w:val="000000" w:themeColor="text1"/>
          <w:sz w:val="20"/>
        </w:rPr>
        <w:t>Blikjes vis, olijfolie, zakjes saus in droge vorm voor bijvoorbeeld nasi en macaroni. Wasmiddelen en wat u maar kunt bedenken. Let op: Géén verse producten of producten die beperkt houdbaar zijn.</w:t>
      </w:r>
    </w:p>
    <w:p w14:paraId="71E346F9" w14:textId="77777777" w:rsidR="004B3153" w:rsidRPr="009B3E38" w:rsidRDefault="004B3153" w:rsidP="00731A20">
      <w:pPr>
        <w:jc w:val="both"/>
        <w:rPr>
          <w:rFonts w:ascii="Arial" w:hAnsi="Arial" w:cs="Arial"/>
          <w:b/>
          <w:bCs/>
          <w:color w:val="000000" w:themeColor="text1"/>
          <w:sz w:val="20"/>
        </w:rPr>
      </w:pPr>
    </w:p>
    <w:p w14:paraId="1DB5E61B" w14:textId="70C581CF" w:rsidR="00EB1A64" w:rsidRPr="00EB1A64" w:rsidRDefault="008E00FB" w:rsidP="00B0171C">
      <w:pPr>
        <w:rPr>
          <w:rFonts w:ascii="Arial" w:hAnsi="Arial" w:cs="Arial"/>
          <w:color w:val="000000" w:themeColor="text1"/>
          <w:sz w:val="20"/>
        </w:rPr>
      </w:pPr>
      <w:r w:rsidRPr="009B3E38">
        <w:rPr>
          <w:rFonts w:ascii="Arial" w:hAnsi="Arial" w:cs="Arial"/>
          <w:b/>
          <w:bCs/>
          <w:color w:val="000000" w:themeColor="text1"/>
          <w:sz w:val="20"/>
        </w:rPr>
        <w:t xml:space="preserve">Open </w:t>
      </w:r>
      <w:proofErr w:type="spellStart"/>
      <w:r w:rsidRPr="009B3E38">
        <w:rPr>
          <w:rFonts w:ascii="Arial" w:hAnsi="Arial" w:cs="Arial"/>
          <w:b/>
          <w:bCs/>
          <w:color w:val="000000" w:themeColor="text1"/>
          <w:sz w:val="20"/>
        </w:rPr>
        <w:t>Doors</w:t>
      </w:r>
      <w:proofErr w:type="spellEnd"/>
      <w:r w:rsidR="001C3926" w:rsidRPr="009B3E38">
        <w:rPr>
          <w:rFonts w:ascii="Arial" w:hAnsi="Arial" w:cs="Arial"/>
          <w:b/>
          <w:bCs/>
          <w:color w:val="000000" w:themeColor="text1"/>
          <w:sz w:val="20"/>
        </w:rPr>
        <w:t xml:space="preserve"> </w:t>
      </w:r>
      <w:r w:rsidR="00222717">
        <w:rPr>
          <w:rFonts w:ascii="Arial" w:hAnsi="Arial" w:cs="Arial"/>
          <w:b/>
          <w:bCs/>
          <w:color w:val="000000" w:themeColor="text1"/>
          <w:sz w:val="20"/>
        </w:rPr>
        <w:t>- China</w:t>
      </w:r>
    </w:p>
    <w:p w14:paraId="217F3C7D" w14:textId="22B277A5" w:rsidR="001D762A" w:rsidRDefault="00222717" w:rsidP="00A43BC7">
      <w:pPr>
        <w:jc w:val="both"/>
        <w:rPr>
          <w:rFonts w:ascii="Arial" w:hAnsi="Arial" w:cs="Arial"/>
          <w:color w:val="000000" w:themeColor="text1"/>
          <w:sz w:val="20"/>
        </w:rPr>
      </w:pPr>
      <w:proofErr w:type="spellStart"/>
      <w:r w:rsidRPr="00222717">
        <w:rPr>
          <w:rFonts w:ascii="Arial" w:hAnsi="Arial" w:cs="Arial"/>
          <w:color w:val="000000" w:themeColor="text1"/>
          <w:sz w:val="20"/>
        </w:rPr>
        <w:t>Jinyi</w:t>
      </w:r>
      <w:proofErr w:type="spellEnd"/>
      <w:r w:rsidRPr="00222717">
        <w:rPr>
          <w:rFonts w:ascii="Arial" w:hAnsi="Arial" w:cs="Arial"/>
          <w:color w:val="000000" w:themeColor="text1"/>
          <w:sz w:val="20"/>
        </w:rPr>
        <w:t xml:space="preserve"> en haar man </w:t>
      </w:r>
      <w:proofErr w:type="spellStart"/>
      <w:r w:rsidRPr="00222717">
        <w:rPr>
          <w:rFonts w:ascii="Arial" w:hAnsi="Arial" w:cs="Arial"/>
          <w:color w:val="000000" w:themeColor="text1"/>
          <w:sz w:val="20"/>
        </w:rPr>
        <w:t>Zhan</w:t>
      </w:r>
      <w:proofErr w:type="spellEnd"/>
      <w:r w:rsidRPr="00222717">
        <w:rPr>
          <w:rFonts w:ascii="Arial" w:hAnsi="Arial" w:cs="Arial"/>
          <w:color w:val="000000" w:themeColor="text1"/>
          <w:sz w:val="20"/>
        </w:rPr>
        <w:t xml:space="preserve">* leidden een huiskerk, totdat de politie een samenkomst binnenviel. Zhang werd veroordeeld tot drieënhalf jaar cel en een hoge boete. Bid voor hem! </w:t>
      </w:r>
      <w:proofErr w:type="spellStart"/>
      <w:r w:rsidRPr="00222717">
        <w:rPr>
          <w:rFonts w:ascii="Arial" w:hAnsi="Arial" w:cs="Arial"/>
          <w:color w:val="000000" w:themeColor="text1"/>
          <w:sz w:val="20"/>
        </w:rPr>
        <w:t>Jinyi</w:t>
      </w:r>
      <w:proofErr w:type="spellEnd"/>
      <w:r w:rsidRPr="00222717">
        <w:rPr>
          <w:rFonts w:ascii="Arial" w:hAnsi="Arial" w:cs="Arial"/>
          <w:color w:val="000000" w:themeColor="text1"/>
          <w:sz w:val="20"/>
        </w:rPr>
        <w:t xml:space="preserve"> moet nu alleen voor hun twee kinderen zorgen. Na contact met lokale partners van Open </w:t>
      </w:r>
      <w:proofErr w:type="spellStart"/>
      <w:r w:rsidRPr="00222717">
        <w:rPr>
          <w:rFonts w:ascii="Arial" w:hAnsi="Arial" w:cs="Arial"/>
          <w:color w:val="000000" w:themeColor="text1"/>
          <w:sz w:val="20"/>
        </w:rPr>
        <w:t>Doors</w:t>
      </w:r>
      <w:proofErr w:type="spellEnd"/>
      <w:r w:rsidRPr="00222717">
        <w:rPr>
          <w:rFonts w:ascii="Arial" w:hAnsi="Arial" w:cs="Arial"/>
          <w:color w:val="000000" w:themeColor="text1"/>
          <w:sz w:val="20"/>
        </w:rPr>
        <w:t xml:space="preserve"> vond ze nieuwe kracht. God gebruikt haar nu zelfs om een netwerk van jonge christenen te bemoedigen. Prijs G</w:t>
      </w:r>
      <w:r>
        <w:rPr>
          <w:rFonts w:ascii="Arial" w:hAnsi="Arial" w:cs="Arial"/>
          <w:color w:val="000000" w:themeColor="text1"/>
          <w:sz w:val="20"/>
        </w:rPr>
        <w:t xml:space="preserve">od! </w:t>
      </w:r>
      <w:r w:rsidRPr="00222717">
        <w:rPr>
          <w:rFonts w:ascii="Arial" w:hAnsi="Arial" w:cs="Arial"/>
          <w:color w:val="000000" w:themeColor="text1"/>
          <w:sz w:val="20"/>
        </w:rPr>
        <w:t xml:space="preserve">“Bedankt voor jullie gebeden”, zegt </w:t>
      </w:r>
      <w:proofErr w:type="spellStart"/>
      <w:r w:rsidRPr="00222717">
        <w:rPr>
          <w:rFonts w:ascii="Arial" w:hAnsi="Arial" w:cs="Arial"/>
          <w:color w:val="000000" w:themeColor="text1"/>
          <w:sz w:val="20"/>
        </w:rPr>
        <w:t>Jinyi</w:t>
      </w:r>
      <w:proofErr w:type="spellEnd"/>
      <w:r w:rsidRPr="00222717">
        <w:rPr>
          <w:rFonts w:ascii="Arial" w:hAnsi="Arial" w:cs="Arial"/>
          <w:color w:val="000000" w:themeColor="text1"/>
          <w:sz w:val="20"/>
        </w:rPr>
        <w:t xml:space="preserve">. “Er zijn talloze momenten geweest waarop ik wilde opgeven. Maar God hield mij overeind.” Bid voor leiders zoals </w:t>
      </w:r>
      <w:proofErr w:type="spellStart"/>
      <w:r w:rsidRPr="00222717">
        <w:rPr>
          <w:rFonts w:ascii="Arial" w:hAnsi="Arial" w:cs="Arial"/>
          <w:color w:val="000000" w:themeColor="text1"/>
          <w:sz w:val="20"/>
        </w:rPr>
        <w:t>Jinyi</w:t>
      </w:r>
      <w:proofErr w:type="spellEnd"/>
      <w:r w:rsidRPr="00222717">
        <w:rPr>
          <w:rFonts w:ascii="Arial" w:hAnsi="Arial" w:cs="Arial"/>
          <w:color w:val="000000" w:themeColor="text1"/>
          <w:sz w:val="20"/>
        </w:rPr>
        <w:t xml:space="preserve"> en Zhang, dat zij ondanks alles hun roeping zullen volgen.</w:t>
      </w:r>
    </w:p>
    <w:p w14:paraId="501FD40F" w14:textId="77777777" w:rsidR="00222717" w:rsidRDefault="00222717" w:rsidP="00A43BC7">
      <w:pPr>
        <w:jc w:val="both"/>
        <w:rPr>
          <w:rFonts w:ascii="Arial" w:hAnsi="Arial" w:cs="Arial"/>
          <w:color w:val="000000" w:themeColor="text1"/>
          <w:sz w:val="20"/>
        </w:rPr>
      </w:pPr>
    </w:p>
    <w:p w14:paraId="418C3466" w14:textId="77777777" w:rsidR="00222717" w:rsidRPr="00EB1A64" w:rsidRDefault="00222717" w:rsidP="00A43BC7">
      <w:pPr>
        <w:jc w:val="both"/>
        <w:rPr>
          <w:rFonts w:ascii="Arial" w:hAnsi="Arial" w:cs="Arial"/>
          <w:color w:val="000000" w:themeColor="text1"/>
          <w:sz w:val="20"/>
        </w:rPr>
      </w:pPr>
    </w:p>
    <w:p w14:paraId="0C434969" w14:textId="29403D0F" w:rsidR="00577E84" w:rsidRPr="009B3E38" w:rsidRDefault="00577E84" w:rsidP="00577E84">
      <w:pPr>
        <w:rPr>
          <w:rFonts w:ascii="Arial" w:hAnsi="Arial" w:cs="Arial"/>
          <w:b/>
          <w:bCs/>
          <w:color w:val="000000" w:themeColor="text1"/>
          <w:sz w:val="20"/>
        </w:rPr>
      </w:pPr>
      <w:r w:rsidRPr="009B3E38">
        <w:rPr>
          <w:rFonts w:ascii="Arial" w:hAnsi="Arial" w:cs="Arial"/>
          <w:b/>
          <w:bCs/>
          <w:color w:val="000000" w:themeColor="text1"/>
          <w:sz w:val="20"/>
        </w:rPr>
        <w:t>Kopij weekbrief</w:t>
      </w:r>
    </w:p>
    <w:p w14:paraId="46593266" w14:textId="77777777" w:rsidR="00BF0125" w:rsidRPr="009B3E38" w:rsidRDefault="00577E84" w:rsidP="00DD49B9">
      <w:pPr>
        <w:rPr>
          <w:rFonts w:ascii="Arial" w:hAnsi="Arial" w:cs="Arial"/>
          <w:bCs/>
          <w:color w:val="000000" w:themeColor="text1"/>
          <w:sz w:val="20"/>
        </w:rPr>
      </w:pPr>
      <w:r w:rsidRPr="009B3E38">
        <w:rPr>
          <w:rFonts w:ascii="Arial" w:hAnsi="Arial" w:cs="Arial"/>
          <w:bCs/>
          <w:color w:val="000000" w:themeColor="text1"/>
          <w:sz w:val="20"/>
        </w:rPr>
        <w:t xml:space="preserve">Inzenden vóór donderdag 12.00 uur per mail naar </w:t>
      </w:r>
      <w:hyperlink r:id="rId11" w:history="1">
        <w:r w:rsidR="00DD49B9" w:rsidRPr="009B3E38">
          <w:rPr>
            <w:rStyle w:val="Hyperlink"/>
            <w:rFonts w:ascii="Arial" w:hAnsi="Arial" w:cs="Arial"/>
            <w:bCs/>
            <w:color w:val="000000" w:themeColor="text1"/>
            <w:sz w:val="20"/>
            <w:u w:val="none"/>
          </w:rPr>
          <w:t>weekbrief@pelgrimkerk.nl</w:t>
        </w:r>
      </w:hyperlink>
      <w:r w:rsidR="00DD49B9" w:rsidRPr="009B3E38">
        <w:rPr>
          <w:rFonts w:ascii="Arial" w:hAnsi="Arial" w:cs="Arial"/>
          <w:bCs/>
          <w:color w:val="000000" w:themeColor="text1"/>
          <w:sz w:val="20"/>
        </w:rPr>
        <w:t xml:space="preserve">. </w:t>
      </w:r>
    </w:p>
    <w:p w14:paraId="38A6D96F" w14:textId="77777777" w:rsidR="004E4A38" w:rsidRDefault="004E4A38" w:rsidP="00DD49B9">
      <w:pPr>
        <w:rPr>
          <w:rFonts w:ascii="Arial" w:hAnsi="Arial" w:cs="Arial"/>
          <w:bCs/>
          <w:sz w:val="20"/>
        </w:rPr>
      </w:pPr>
    </w:p>
    <w:p w14:paraId="638C4ABB" w14:textId="77777777" w:rsidR="004E4A38" w:rsidRDefault="004E4A38" w:rsidP="00DD49B9">
      <w:pPr>
        <w:rPr>
          <w:rFonts w:ascii="Arial" w:hAnsi="Arial" w:cs="Arial"/>
          <w:bCs/>
          <w:sz w:val="20"/>
        </w:rPr>
      </w:pPr>
    </w:p>
    <w:p w14:paraId="5C1040A1" w14:textId="77777777" w:rsidR="004E4A38" w:rsidRDefault="004E4A38" w:rsidP="00DD49B9">
      <w:pPr>
        <w:rPr>
          <w:rFonts w:ascii="Arial" w:hAnsi="Arial" w:cs="Arial"/>
          <w:bCs/>
          <w:sz w:val="20"/>
        </w:rPr>
      </w:pPr>
    </w:p>
    <w:p w14:paraId="463F05D8" w14:textId="77777777" w:rsidR="007F0DB6" w:rsidRDefault="007F0DB6" w:rsidP="00DD49B9">
      <w:pPr>
        <w:rPr>
          <w:rFonts w:ascii="Arial" w:hAnsi="Arial" w:cs="Arial"/>
          <w:bCs/>
          <w:sz w:val="20"/>
        </w:rPr>
      </w:pPr>
    </w:p>
    <w:p w14:paraId="38777049" w14:textId="77777777" w:rsidR="00613048" w:rsidRDefault="00613048" w:rsidP="00DD49B9">
      <w:pPr>
        <w:rPr>
          <w:rFonts w:ascii="Arial" w:hAnsi="Arial" w:cs="Arial"/>
          <w:bCs/>
          <w:sz w:val="20"/>
        </w:rPr>
      </w:pPr>
    </w:p>
    <w:p w14:paraId="0E432C52" w14:textId="77777777" w:rsidR="00613048" w:rsidRDefault="00613048" w:rsidP="00DD49B9">
      <w:pPr>
        <w:rPr>
          <w:rFonts w:ascii="Arial" w:hAnsi="Arial" w:cs="Arial"/>
          <w:bCs/>
          <w:sz w:val="20"/>
        </w:rPr>
      </w:pPr>
    </w:p>
    <w:p w14:paraId="48EC609D" w14:textId="77777777" w:rsidR="00613048" w:rsidRDefault="00613048" w:rsidP="00DD49B9">
      <w:pPr>
        <w:rPr>
          <w:rFonts w:ascii="Arial" w:hAnsi="Arial" w:cs="Arial"/>
          <w:bCs/>
          <w:sz w:val="20"/>
        </w:rPr>
      </w:pPr>
    </w:p>
    <w:p w14:paraId="42955D9E" w14:textId="77777777" w:rsidR="00613048" w:rsidRDefault="00613048" w:rsidP="00DD49B9">
      <w:pPr>
        <w:rPr>
          <w:rFonts w:ascii="Arial" w:hAnsi="Arial" w:cs="Arial"/>
          <w:bCs/>
          <w:sz w:val="20"/>
        </w:rPr>
      </w:pPr>
    </w:p>
    <w:p w14:paraId="5051A87E" w14:textId="77777777" w:rsidR="00613048" w:rsidRDefault="00613048" w:rsidP="00DD49B9">
      <w:pPr>
        <w:rPr>
          <w:rFonts w:ascii="Arial" w:hAnsi="Arial" w:cs="Arial"/>
          <w:bCs/>
          <w:sz w:val="20"/>
        </w:rPr>
      </w:pPr>
    </w:p>
    <w:p w14:paraId="5B503E31" w14:textId="77777777" w:rsidR="00613048" w:rsidRDefault="00613048" w:rsidP="00DD49B9">
      <w:pPr>
        <w:rPr>
          <w:rFonts w:ascii="Arial" w:hAnsi="Arial" w:cs="Arial"/>
          <w:bCs/>
          <w:sz w:val="20"/>
        </w:rPr>
      </w:pPr>
    </w:p>
    <w:p w14:paraId="22A49EF5" w14:textId="77777777" w:rsidR="00613048" w:rsidRDefault="00613048" w:rsidP="00DD49B9">
      <w:pPr>
        <w:rPr>
          <w:rFonts w:ascii="Arial" w:hAnsi="Arial" w:cs="Arial"/>
          <w:bCs/>
          <w:sz w:val="20"/>
        </w:rPr>
      </w:pPr>
    </w:p>
    <w:p w14:paraId="74F613D4" w14:textId="77777777" w:rsidR="00613048" w:rsidRDefault="00613048" w:rsidP="00DD49B9">
      <w:pPr>
        <w:rPr>
          <w:rFonts w:ascii="Arial" w:hAnsi="Arial" w:cs="Arial"/>
          <w:bCs/>
          <w:sz w:val="20"/>
        </w:rPr>
      </w:pPr>
    </w:p>
    <w:p w14:paraId="4C2F04F9" w14:textId="77777777" w:rsidR="00613048" w:rsidRDefault="00613048" w:rsidP="00DD49B9">
      <w:pPr>
        <w:rPr>
          <w:rFonts w:ascii="Arial" w:hAnsi="Arial" w:cs="Arial"/>
          <w:bCs/>
          <w:sz w:val="20"/>
        </w:rPr>
      </w:pPr>
    </w:p>
    <w:p w14:paraId="709404FA" w14:textId="77777777" w:rsidR="00613048" w:rsidRDefault="00613048" w:rsidP="00DD49B9">
      <w:pPr>
        <w:rPr>
          <w:rFonts w:ascii="Arial" w:hAnsi="Arial" w:cs="Arial"/>
          <w:bCs/>
          <w:sz w:val="20"/>
        </w:rPr>
      </w:pPr>
    </w:p>
    <w:p w14:paraId="678ACD31" w14:textId="225440F5" w:rsidR="004A7AF7" w:rsidRPr="009478F8" w:rsidRDefault="007A7D73" w:rsidP="009478F8">
      <w:pPr>
        <w:ind w:left="1416" w:firstLine="708"/>
        <w:rPr>
          <w:rFonts w:ascii="Arial" w:hAnsi="Arial" w:cs="Arial"/>
          <w:sz w:val="20"/>
          <w:szCs w:val="20"/>
        </w:rPr>
      </w:pPr>
      <w:r w:rsidRPr="007A7D73">
        <w:rPr>
          <w:rFonts w:ascii="Arial" w:hAnsi="Arial" w:cs="Arial"/>
          <w:sz w:val="20"/>
          <w:szCs w:val="20"/>
        </w:rPr>
        <w:t xml:space="preserve">Week </w:t>
      </w:r>
      <w:r w:rsidR="000B1EE8">
        <w:rPr>
          <w:rFonts w:ascii="Arial" w:hAnsi="Arial" w:cs="Arial"/>
          <w:sz w:val="20"/>
          <w:szCs w:val="20"/>
        </w:rPr>
        <w:t>2</w:t>
      </w:r>
      <w:r w:rsidR="00EE0B30">
        <w:rPr>
          <w:rFonts w:ascii="Arial" w:hAnsi="Arial" w:cs="Arial"/>
          <w:sz w:val="20"/>
          <w:szCs w:val="20"/>
        </w:rPr>
        <w:t xml:space="preserve">8 </w:t>
      </w:r>
      <w:r w:rsidR="009478F8">
        <w:rPr>
          <w:rFonts w:ascii="Arial" w:hAnsi="Arial" w:cs="Arial"/>
          <w:sz w:val="20"/>
          <w:szCs w:val="20"/>
        </w:rPr>
        <w:t xml:space="preserve">   </w:t>
      </w:r>
      <w:r w:rsidR="00EE0B30">
        <w:rPr>
          <w:rFonts w:ascii="Arial" w:hAnsi="Arial" w:cs="Arial"/>
          <w:sz w:val="20"/>
          <w:szCs w:val="20"/>
        </w:rPr>
        <w:t>12</w:t>
      </w:r>
      <w:r w:rsidR="00FD05A6">
        <w:rPr>
          <w:rFonts w:ascii="Arial" w:hAnsi="Arial" w:cs="Arial"/>
          <w:sz w:val="20"/>
          <w:szCs w:val="20"/>
        </w:rPr>
        <w:t xml:space="preserve"> juli </w:t>
      </w:r>
      <w:r w:rsidR="004150C4">
        <w:rPr>
          <w:rFonts w:ascii="Arial" w:hAnsi="Arial" w:cs="Arial"/>
          <w:sz w:val="20"/>
          <w:szCs w:val="20"/>
        </w:rPr>
        <w:t>202</w:t>
      </w:r>
      <w:r w:rsidR="008D1878">
        <w:rPr>
          <w:rFonts w:ascii="Arial" w:hAnsi="Arial" w:cs="Arial"/>
          <w:sz w:val="20"/>
          <w:szCs w:val="20"/>
        </w:rPr>
        <w:t>6</w:t>
      </w:r>
      <w:r w:rsidR="00DD49B9">
        <w:rPr>
          <w:rFonts w:ascii="Arial" w:hAnsi="Arial" w:cs="Arial"/>
          <w:sz w:val="20"/>
          <w:szCs w:val="20"/>
        </w:rPr>
        <w:t xml:space="preserve"> </w:t>
      </w:r>
    </w:p>
    <w:sectPr w:rsidR="004A7AF7" w:rsidRPr="009478F8" w:rsidSect="001F2A21">
      <w:type w:val="continuous"/>
      <w:pgSz w:w="11906" w:h="16838"/>
      <w:pgMar w:top="907" w:right="737" w:bottom="663" w:left="1134" w:header="709" w:footer="284" w:gutter="0"/>
      <w:cols w:num="2" w:space="22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D1472" w14:textId="77777777" w:rsidR="00616C86" w:rsidRDefault="00616C86">
      <w:r>
        <w:separator/>
      </w:r>
    </w:p>
  </w:endnote>
  <w:endnote w:type="continuationSeparator" w:id="0">
    <w:p w14:paraId="47236719" w14:textId="77777777" w:rsidR="00616C86" w:rsidRDefault="00616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NKGT+AGaramond-Bold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HZMCB+AGaramondPro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RFAAF+AGaramondPro-Semi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823C8" w14:textId="77777777" w:rsidR="00616C86" w:rsidRDefault="00616C86">
      <w:r>
        <w:separator/>
      </w:r>
    </w:p>
  </w:footnote>
  <w:footnote w:type="continuationSeparator" w:id="0">
    <w:p w14:paraId="605F7C8D" w14:textId="77777777" w:rsidR="00616C86" w:rsidRDefault="00616C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6DA163A"/>
    <w:lvl w:ilvl="0">
      <w:numFmt w:val="bullet"/>
      <w:lvlText w:val="*"/>
      <w:lvlJc w:val="left"/>
    </w:lvl>
  </w:abstractNum>
  <w:abstractNum w:abstractNumId="1" w15:restartNumberingAfterBreak="0">
    <w:nsid w:val="06EE14D8"/>
    <w:multiLevelType w:val="hybridMultilevel"/>
    <w:tmpl w:val="5290E3B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C36E8A"/>
    <w:multiLevelType w:val="hybridMultilevel"/>
    <w:tmpl w:val="4B86CF0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095F44"/>
    <w:multiLevelType w:val="hybridMultilevel"/>
    <w:tmpl w:val="DEFAC93A"/>
    <w:lvl w:ilvl="0" w:tplc="3A02DD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E67CF"/>
    <w:multiLevelType w:val="hybridMultilevel"/>
    <w:tmpl w:val="14CC38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D4305"/>
    <w:multiLevelType w:val="hybridMultilevel"/>
    <w:tmpl w:val="961AE726"/>
    <w:lvl w:ilvl="0" w:tplc="3A02DD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4A742A"/>
    <w:multiLevelType w:val="hybridMultilevel"/>
    <w:tmpl w:val="ED2419B2"/>
    <w:lvl w:ilvl="0" w:tplc="CB7AB0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74F10"/>
    <w:multiLevelType w:val="hybridMultilevel"/>
    <w:tmpl w:val="C49C229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D5C72"/>
    <w:multiLevelType w:val="hybridMultilevel"/>
    <w:tmpl w:val="9E7CAD2E"/>
    <w:lvl w:ilvl="0" w:tplc="3FEC9B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179DA"/>
    <w:multiLevelType w:val="hybridMultilevel"/>
    <w:tmpl w:val="10FCF59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E8283B"/>
    <w:multiLevelType w:val="hybridMultilevel"/>
    <w:tmpl w:val="75ACD522"/>
    <w:lvl w:ilvl="0" w:tplc="6EF29466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3123DB"/>
    <w:multiLevelType w:val="hybridMultilevel"/>
    <w:tmpl w:val="C316BAA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0E2CB3"/>
    <w:multiLevelType w:val="hybridMultilevel"/>
    <w:tmpl w:val="87EE1AF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145039"/>
    <w:multiLevelType w:val="hybridMultilevel"/>
    <w:tmpl w:val="981AB2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E640A6"/>
    <w:multiLevelType w:val="hybridMultilevel"/>
    <w:tmpl w:val="D076BD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053330"/>
    <w:multiLevelType w:val="hybridMultilevel"/>
    <w:tmpl w:val="F7BA3CA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4A6498C"/>
    <w:multiLevelType w:val="hybridMultilevel"/>
    <w:tmpl w:val="4678E852"/>
    <w:lvl w:ilvl="0" w:tplc="5052DF2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7" w15:restartNumberingAfterBreak="0">
    <w:nsid w:val="7B536590"/>
    <w:multiLevelType w:val="hybridMultilevel"/>
    <w:tmpl w:val="FE1C12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6225501">
    <w:abstractNumId w:val="3"/>
  </w:num>
  <w:num w:numId="2" w16cid:durableId="1757509057">
    <w:abstractNumId w:val="5"/>
  </w:num>
  <w:num w:numId="3" w16cid:durableId="675154604">
    <w:abstractNumId w:val="10"/>
  </w:num>
  <w:num w:numId="4" w16cid:durableId="434717375">
    <w:abstractNumId w:val="16"/>
  </w:num>
  <w:num w:numId="5" w16cid:durableId="725761529">
    <w:abstractNumId w:val="6"/>
  </w:num>
  <w:num w:numId="6" w16cid:durableId="1974866881">
    <w:abstractNumId w:val="1"/>
  </w:num>
  <w:num w:numId="7" w16cid:durableId="252475217">
    <w:abstractNumId w:val="8"/>
  </w:num>
  <w:num w:numId="8" w16cid:durableId="1258098212">
    <w:abstractNumId w:val="12"/>
  </w:num>
  <w:num w:numId="9" w16cid:durableId="1011832991">
    <w:abstractNumId w:val="2"/>
  </w:num>
  <w:num w:numId="10" w16cid:durableId="945890923">
    <w:abstractNumId w:val="14"/>
  </w:num>
  <w:num w:numId="11" w16cid:durableId="1940527537">
    <w:abstractNumId w:val="15"/>
  </w:num>
  <w:num w:numId="12" w16cid:durableId="161135532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3" w16cid:durableId="881793807">
    <w:abstractNumId w:val="17"/>
  </w:num>
  <w:num w:numId="14" w16cid:durableId="2022581168">
    <w:abstractNumId w:val="11"/>
  </w:num>
  <w:num w:numId="15" w16cid:durableId="3108688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4405962">
    <w:abstractNumId w:val="4"/>
  </w:num>
  <w:num w:numId="17" w16cid:durableId="1936598363">
    <w:abstractNumId w:val="13"/>
  </w:num>
  <w:num w:numId="18" w16cid:durableId="1892765938">
    <w:abstractNumId w:val="9"/>
  </w:num>
  <w:num w:numId="19" w16cid:durableId="391352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icrosoftWorksTaskID" w:val="1003"/>
  </w:docVars>
  <w:rsids>
    <w:rsidRoot w:val="00E538C1"/>
    <w:rsid w:val="0000084C"/>
    <w:rsid w:val="00002BE7"/>
    <w:rsid w:val="00004ED1"/>
    <w:rsid w:val="00007800"/>
    <w:rsid w:val="00010182"/>
    <w:rsid w:val="000119A5"/>
    <w:rsid w:val="000119E7"/>
    <w:rsid w:val="00011F3A"/>
    <w:rsid w:val="00012157"/>
    <w:rsid w:val="00013F2A"/>
    <w:rsid w:val="000147F4"/>
    <w:rsid w:val="00015278"/>
    <w:rsid w:val="0001595B"/>
    <w:rsid w:val="0001628B"/>
    <w:rsid w:val="00017C36"/>
    <w:rsid w:val="000209D9"/>
    <w:rsid w:val="0002466C"/>
    <w:rsid w:val="0002659F"/>
    <w:rsid w:val="000279D7"/>
    <w:rsid w:val="0003190D"/>
    <w:rsid w:val="00031CEE"/>
    <w:rsid w:val="000320B1"/>
    <w:rsid w:val="00032B9E"/>
    <w:rsid w:val="00032DEC"/>
    <w:rsid w:val="000344F8"/>
    <w:rsid w:val="000349EF"/>
    <w:rsid w:val="000355B3"/>
    <w:rsid w:val="00037C83"/>
    <w:rsid w:val="000402DC"/>
    <w:rsid w:val="00041993"/>
    <w:rsid w:val="00042D74"/>
    <w:rsid w:val="00042D85"/>
    <w:rsid w:val="000439E4"/>
    <w:rsid w:val="00045014"/>
    <w:rsid w:val="00045123"/>
    <w:rsid w:val="000459A9"/>
    <w:rsid w:val="00045D0B"/>
    <w:rsid w:val="000512B5"/>
    <w:rsid w:val="0005192B"/>
    <w:rsid w:val="000538A7"/>
    <w:rsid w:val="00053CAB"/>
    <w:rsid w:val="00053F9D"/>
    <w:rsid w:val="00054094"/>
    <w:rsid w:val="00054976"/>
    <w:rsid w:val="00055B57"/>
    <w:rsid w:val="00055C7E"/>
    <w:rsid w:val="00056258"/>
    <w:rsid w:val="00057896"/>
    <w:rsid w:val="0006063D"/>
    <w:rsid w:val="00060CDF"/>
    <w:rsid w:val="00062C9B"/>
    <w:rsid w:val="000647DE"/>
    <w:rsid w:val="000660E3"/>
    <w:rsid w:val="000669D3"/>
    <w:rsid w:val="00066B06"/>
    <w:rsid w:val="000672FF"/>
    <w:rsid w:val="0006743C"/>
    <w:rsid w:val="00070308"/>
    <w:rsid w:val="0007371A"/>
    <w:rsid w:val="00073B9E"/>
    <w:rsid w:val="00073BCA"/>
    <w:rsid w:val="000753B9"/>
    <w:rsid w:val="00076549"/>
    <w:rsid w:val="00077973"/>
    <w:rsid w:val="00082588"/>
    <w:rsid w:val="0008259B"/>
    <w:rsid w:val="00084F5D"/>
    <w:rsid w:val="00087E34"/>
    <w:rsid w:val="00090C97"/>
    <w:rsid w:val="00091037"/>
    <w:rsid w:val="00091FD8"/>
    <w:rsid w:val="00092023"/>
    <w:rsid w:val="000929D2"/>
    <w:rsid w:val="00095B5A"/>
    <w:rsid w:val="00096C06"/>
    <w:rsid w:val="000A24AB"/>
    <w:rsid w:val="000A2DC5"/>
    <w:rsid w:val="000A5D54"/>
    <w:rsid w:val="000A7542"/>
    <w:rsid w:val="000B0420"/>
    <w:rsid w:val="000B0B6B"/>
    <w:rsid w:val="000B1EE8"/>
    <w:rsid w:val="000B245F"/>
    <w:rsid w:val="000B3A61"/>
    <w:rsid w:val="000B42CC"/>
    <w:rsid w:val="000B68C7"/>
    <w:rsid w:val="000B69D0"/>
    <w:rsid w:val="000B7867"/>
    <w:rsid w:val="000C0E35"/>
    <w:rsid w:val="000C1D2E"/>
    <w:rsid w:val="000C354F"/>
    <w:rsid w:val="000C4545"/>
    <w:rsid w:val="000C49B9"/>
    <w:rsid w:val="000C4F5C"/>
    <w:rsid w:val="000C5EE3"/>
    <w:rsid w:val="000C6066"/>
    <w:rsid w:val="000D0015"/>
    <w:rsid w:val="000D0EDE"/>
    <w:rsid w:val="000D1521"/>
    <w:rsid w:val="000D1B51"/>
    <w:rsid w:val="000D36D7"/>
    <w:rsid w:val="000D507E"/>
    <w:rsid w:val="000D5AD6"/>
    <w:rsid w:val="000D760C"/>
    <w:rsid w:val="000E1ACC"/>
    <w:rsid w:val="000E357E"/>
    <w:rsid w:val="000E3613"/>
    <w:rsid w:val="000E37CB"/>
    <w:rsid w:val="000E4722"/>
    <w:rsid w:val="000E6A98"/>
    <w:rsid w:val="000E709C"/>
    <w:rsid w:val="000F0F33"/>
    <w:rsid w:val="000F37B9"/>
    <w:rsid w:val="000F5053"/>
    <w:rsid w:val="000F5B07"/>
    <w:rsid w:val="001002D9"/>
    <w:rsid w:val="0010055B"/>
    <w:rsid w:val="00100A77"/>
    <w:rsid w:val="0010389B"/>
    <w:rsid w:val="001044B7"/>
    <w:rsid w:val="00104F23"/>
    <w:rsid w:val="00107874"/>
    <w:rsid w:val="00110719"/>
    <w:rsid w:val="00110AA8"/>
    <w:rsid w:val="00111D88"/>
    <w:rsid w:val="00112D7F"/>
    <w:rsid w:val="00113B72"/>
    <w:rsid w:val="00114C86"/>
    <w:rsid w:val="0011606F"/>
    <w:rsid w:val="00117B2C"/>
    <w:rsid w:val="00120AAA"/>
    <w:rsid w:val="00121121"/>
    <w:rsid w:val="0012123E"/>
    <w:rsid w:val="00122648"/>
    <w:rsid w:val="00122862"/>
    <w:rsid w:val="001230D6"/>
    <w:rsid w:val="001233B5"/>
    <w:rsid w:val="00123FE4"/>
    <w:rsid w:val="0012451D"/>
    <w:rsid w:val="001250FB"/>
    <w:rsid w:val="00126F1C"/>
    <w:rsid w:val="00127ED6"/>
    <w:rsid w:val="001301F4"/>
    <w:rsid w:val="00130BEA"/>
    <w:rsid w:val="00134CEF"/>
    <w:rsid w:val="00140607"/>
    <w:rsid w:val="00145899"/>
    <w:rsid w:val="001461BB"/>
    <w:rsid w:val="00146890"/>
    <w:rsid w:val="00152B3E"/>
    <w:rsid w:val="00152C1F"/>
    <w:rsid w:val="00155413"/>
    <w:rsid w:val="00161EEA"/>
    <w:rsid w:val="001623D8"/>
    <w:rsid w:val="0016370D"/>
    <w:rsid w:val="00164D13"/>
    <w:rsid w:val="001671C7"/>
    <w:rsid w:val="001700B0"/>
    <w:rsid w:val="00173F36"/>
    <w:rsid w:val="001756D5"/>
    <w:rsid w:val="00176880"/>
    <w:rsid w:val="00177970"/>
    <w:rsid w:val="001805C4"/>
    <w:rsid w:val="00182503"/>
    <w:rsid w:val="00184174"/>
    <w:rsid w:val="00184A26"/>
    <w:rsid w:val="00185E6F"/>
    <w:rsid w:val="00187581"/>
    <w:rsid w:val="00191F5A"/>
    <w:rsid w:val="0019292B"/>
    <w:rsid w:val="001930BF"/>
    <w:rsid w:val="00193181"/>
    <w:rsid w:val="00194850"/>
    <w:rsid w:val="00194EEF"/>
    <w:rsid w:val="0019556E"/>
    <w:rsid w:val="00195CEB"/>
    <w:rsid w:val="0019633C"/>
    <w:rsid w:val="001A1441"/>
    <w:rsid w:val="001A2F92"/>
    <w:rsid w:val="001A4134"/>
    <w:rsid w:val="001A41A3"/>
    <w:rsid w:val="001A4569"/>
    <w:rsid w:val="001A4C32"/>
    <w:rsid w:val="001A629C"/>
    <w:rsid w:val="001B0F29"/>
    <w:rsid w:val="001B61DE"/>
    <w:rsid w:val="001B650D"/>
    <w:rsid w:val="001B6F8A"/>
    <w:rsid w:val="001B7BA6"/>
    <w:rsid w:val="001C03D1"/>
    <w:rsid w:val="001C0853"/>
    <w:rsid w:val="001C3926"/>
    <w:rsid w:val="001C6B1A"/>
    <w:rsid w:val="001C6B91"/>
    <w:rsid w:val="001C76AF"/>
    <w:rsid w:val="001C7B1F"/>
    <w:rsid w:val="001C7E04"/>
    <w:rsid w:val="001D00BB"/>
    <w:rsid w:val="001D0D00"/>
    <w:rsid w:val="001D1337"/>
    <w:rsid w:val="001D1550"/>
    <w:rsid w:val="001D3448"/>
    <w:rsid w:val="001D4773"/>
    <w:rsid w:val="001D48D2"/>
    <w:rsid w:val="001D762A"/>
    <w:rsid w:val="001D7978"/>
    <w:rsid w:val="001E0EAB"/>
    <w:rsid w:val="001E2081"/>
    <w:rsid w:val="001E2DAD"/>
    <w:rsid w:val="001E455B"/>
    <w:rsid w:val="001E470E"/>
    <w:rsid w:val="001E4A68"/>
    <w:rsid w:val="001E4D1C"/>
    <w:rsid w:val="001E66D6"/>
    <w:rsid w:val="001E6806"/>
    <w:rsid w:val="001E6872"/>
    <w:rsid w:val="001E6D37"/>
    <w:rsid w:val="001E6E76"/>
    <w:rsid w:val="001E788A"/>
    <w:rsid w:val="001F0AE7"/>
    <w:rsid w:val="001F10C9"/>
    <w:rsid w:val="001F11E2"/>
    <w:rsid w:val="001F2193"/>
    <w:rsid w:val="001F2A21"/>
    <w:rsid w:val="001F4CE1"/>
    <w:rsid w:val="001F543E"/>
    <w:rsid w:val="001F5ABE"/>
    <w:rsid w:val="001F70E0"/>
    <w:rsid w:val="00200659"/>
    <w:rsid w:val="00200FF2"/>
    <w:rsid w:val="002013AC"/>
    <w:rsid w:val="002022E3"/>
    <w:rsid w:val="002042EC"/>
    <w:rsid w:val="00204D5A"/>
    <w:rsid w:val="0020710F"/>
    <w:rsid w:val="00207B0D"/>
    <w:rsid w:val="002119B2"/>
    <w:rsid w:val="00215CD0"/>
    <w:rsid w:val="00216908"/>
    <w:rsid w:val="002221C7"/>
    <w:rsid w:val="002226BC"/>
    <w:rsid w:val="00222717"/>
    <w:rsid w:val="002252D1"/>
    <w:rsid w:val="00225422"/>
    <w:rsid w:val="00226EE4"/>
    <w:rsid w:val="00226F1F"/>
    <w:rsid w:val="002313CA"/>
    <w:rsid w:val="00231823"/>
    <w:rsid w:val="00232048"/>
    <w:rsid w:val="002320EB"/>
    <w:rsid w:val="00232786"/>
    <w:rsid w:val="0023326F"/>
    <w:rsid w:val="00234A65"/>
    <w:rsid w:val="00235C1C"/>
    <w:rsid w:val="00241DF8"/>
    <w:rsid w:val="0024262A"/>
    <w:rsid w:val="00242849"/>
    <w:rsid w:val="00242CBE"/>
    <w:rsid w:val="00244E58"/>
    <w:rsid w:val="002452C9"/>
    <w:rsid w:val="00246047"/>
    <w:rsid w:val="00246243"/>
    <w:rsid w:val="00247ABF"/>
    <w:rsid w:val="002509B3"/>
    <w:rsid w:val="00254AF7"/>
    <w:rsid w:val="00256245"/>
    <w:rsid w:val="002562D5"/>
    <w:rsid w:val="00256EEE"/>
    <w:rsid w:val="002576B5"/>
    <w:rsid w:val="00260346"/>
    <w:rsid w:val="00260452"/>
    <w:rsid w:val="0026093D"/>
    <w:rsid w:val="002618C6"/>
    <w:rsid w:val="0026192F"/>
    <w:rsid w:val="00263FA6"/>
    <w:rsid w:val="002640E8"/>
    <w:rsid w:val="002665B3"/>
    <w:rsid w:val="00266864"/>
    <w:rsid w:val="00267867"/>
    <w:rsid w:val="00270EFD"/>
    <w:rsid w:val="00273EAD"/>
    <w:rsid w:val="00274D68"/>
    <w:rsid w:val="00275AD1"/>
    <w:rsid w:val="00275FEA"/>
    <w:rsid w:val="0027780A"/>
    <w:rsid w:val="002778CE"/>
    <w:rsid w:val="002803CB"/>
    <w:rsid w:val="00282990"/>
    <w:rsid w:val="00282ED8"/>
    <w:rsid w:val="002832E8"/>
    <w:rsid w:val="00283360"/>
    <w:rsid w:val="002839B8"/>
    <w:rsid w:val="00284304"/>
    <w:rsid w:val="00286005"/>
    <w:rsid w:val="00290374"/>
    <w:rsid w:val="00291037"/>
    <w:rsid w:val="00295045"/>
    <w:rsid w:val="00296550"/>
    <w:rsid w:val="002969B2"/>
    <w:rsid w:val="002A17A9"/>
    <w:rsid w:val="002A220C"/>
    <w:rsid w:val="002A495C"/>
    <w:rsid w:val="002A4CBD"/>
    <w:rsid w:val="002A6473"/>
    <w:rsid w:val="002A6F9A"/>
    <w:rsid w:val="002A7A94"/>
    <w:rsid w:val="002A7B3F"/>
    <w:rsid w:val="002B00C1"/>
    <w:rsid w:val="002B3D74"/>
    <w:rsid w:val="002B7F18"/>
    <w:rsid w:val="002C1C47"/>
    <w:rsid w:val="002C2DE0"/>
    <w:rsid w:val="002C3581"/>
    <w:rsid w:val="002C369F"/>
    <w:rsid w:val="002C5053"/>
    <w:rsid w:val="002D0DB4"/>
    <w:rsid w:val="002D12FA"/>
    <w:rsid w:val="002D1ED6"/>
    <w:rsid w:val="002D3D9D"/>
    <w:rsid w:val="002D7EFC"/>
    <w:rsid w:val="002E0350"/>
    <w:rsid w:val="002E2302"/>
    <w:rsid w:val="002E3313"/>
    <w:rsid w:val="002E464C"/>
    <w:rsid w:val="002E4690"/>
    <w:rsid w:val="002E4ABD"/>
    <w:rsid w:val="002E6F08"/>
    <w:rsid w:val="002E7EFA"/>
    <w:rsid w:val="002F0641"/>
    <w:rsid w:val="002F0C1B"/>
    <w:rsid w:val="002F1BFA"/>
    <w:rsid w:val="002F2E9F"/>
    <w:rsid w:val="002F3716"/>
    <w:rsid w:val="002F59B6"/>
    <w:rsid w:val="003028D1"/>
    <w:rsid w:val="00302CAC"/>
    <w:rsid w:val="0030353C"/>
    <w:rsid w:val="0030461D"/>
    <w:rsid w:val="003046CA"/>
    <w:rsid w:val="00306BE7"/>
    <w:rsid w:val="0031109B"/>
    <w:rsid w:val="00311A6C"/>
    <w:rsid w:val="00314FCD"/>
    <w:rsid w:val="003220F4"/>
    <w:rsid w:val="003224B1"/>
    <w:rsid w:val="00323780"/>
    <w:rsid w:val="0032464E"/>
    <w:rsid w:val="00324752"/>
    <w:rsid w:val="00326931"/>
    <w:rsid w:val="00331BFB"/>
    <w:rsid w:val="00332696"/>
    <w:rsid w:val="00334C1B"/>
    <w:rsid w:val="00335250"/>
    <w:rsid w:val="00335909"/>
    <w:rsid w:val="00335CE3"/>
    <w:rsid w:val="00335F79"/>
    <w:rsid w:val="00335F87"/>
    <w:rsid w:val="00337103"/>
    <w:rsid w:val="00337338"/>
    <w:rsid w:val="0034077E"/>
    <w:rsid w:val="00340EDF"/>
    <w:rsid w:val="00342039"/>
    <w:rsid w:val="0034210A"/>
    <w:rsid w:val="00342789"/>
    <w:rsid w:val="003429FE"/>
    <w:rsid w:val="00342FEA"/>
    <w:rsid w:val="00343B7A"/>
    <w:rsid w:val="00343E0A"/>
    <w:rsid w:val="003440E1"/>
    <w:rsid w:val="00345326"/>
    <w:rsid w:val="0034604F"/>
    <w:rsid w:val="003478D9"/>
    <w:rsid w:val="0035062A"/>
    <w:rsid w:val="003509C7"/>
    <w:rsid w:val="00350A60"/>
    <w:rsid w:val="003518FF"/>
    <w:rsid w:val="00351CF4"/>
    <w:rsid w:val="00351DA4"/>
    <w:rsid w:val="00353BFA"/>
    <w:rsid w:val="00353D7C"/>
    <w:rsid w:val="00353E5D"/>
    <w:rsid w:val="003541FF"/>
    <w:rsid w:val="00354875"/>
    <w:rsid w:val="00354B2A"/>
    <w:rsid w:val="003555A4"/>
    <w:rsid w:val="00356BD9"/>
    <w:rsid w:val="00360A50"/>
    <w:rsid w:val="0036169B"/>
    <w:rsid w:val="00362B99"/>
    <w:rsid w:val="00363691"/>
    <w:rsid w:val="00363881"/>
    <w:rsid w:val="0036459A"/>
    <w:rsid w:val="003652A6"/>
    <w:rsid w:val="00365A94"/>
    <w:rsid w:val="00367259"/>
    <w:rsid w:val="00371CD8"/>
    <w:rsid w:val="0037408D"/>
    <w:rsid w:val="00374131"/>
    <w:rsid w:val="00375323"/>
    <w:rsid w:val="00376E52"/>
    <w:rsid w:val="00380805"/>
    <w:rsid w:val="00380F33"/>
    <w:rsid w:val="003814C1"/>
    <w:rsid w:val="0038290C"/>
    <w:rsid w:val="003876CB"/>
    <w:rsid w:val="00387F25"/>
    <w:rsid w:val="003927D2"/>
    <w:rsid w:val="003949A6"/>
    <w:rsid w:val="0039502A"/>
    <w:rsid w:val="0039556D"/>
    <w:rsid w:val="00395FFA"/>
    <w:rsid w:val="003A07AF"/>
    <w:rsid w:val="003A1480"/>
    <w:rsid w:val="003A3533"/>
    <w:rsid w:val="003A3620"/>
    <w:rsid w:val="003A3907"/>
    <w:rsid w:val="003B28CC"/>
    <w:rsid w:val="003B435B"/>
    <w:rsid w:val="003B544D"/>
    <w:rsid w:val="003B5DEE"/>
    <w:rsid w:val="003B5F25"/>
    <w:rsid w:val="003B6DBE"/>
    <w:rsid w:val="003C1455"/>
    <w:rsid w:val="003C1ECE"/>
    <w:rsid w:val="003C3272"/>
    <w:rsid w:val="003C3FB7"/>
    <w:rsid w:val="003C5387"/>
    <w:rsid w:val="003C68E4"/>
    <w:rsid w:val="003C7707"/>
    <w:rsid w:val="003C7977"/>
    <w:rsid w:val="003D2909"/>
    <w:rsid w:val="003D4170"/>
    <w:rsid w:val="003D7240"/>
    <w:rsid w:val="003E1EA0"/>
    <w:rsid w:val="003E3C14"/>
    <w:rsid w:val="003E41C4"/>
    <w:rsid w:val="003E446B"/>
    <w:rsid w:val="003E44FE"/>
    <w:rsid w:val="003E6FD6"/>
    <w:rsid w:val="003E7CE5"/>
    <w:rsid w:val="003F0A2E"/>
    <w:rsid w:val="003F3CCB"/>
    <w:rsid w:val="003F3D73"/>
    <w:rsid w:val="003F6681"/>
    <w:rsid w:val="004016E1"/>
    <w:rsid w:val="00401912"/>
    <w:rsid w:val="004038F6"/>
    <w:rsid w:val="0040737D"/>
    <w:rsid w:val="004150C4"/>
    <w:rsid w:val="004159AB"/>
    <w:rsid w:val="00416994"/>
    <w:rsid w:val="00417CDE"/>
    <w:rsid w:val="00422205"/>
    <w:rsid w:val="00422F26"/>
    <w:rsid w:val="004232C0"/>
    <w:rsid w:val="0042338E"/>
    <w:rsid w:val="00424BD2"/>
    <w:rsid w:val="00424F01"/>
    <w:rsid w:val="004273E0"/>
    <w:rsid w:val="00427C3C"/>
    <w:rsid w:val="00430E09"/>
    <w:rsid w:val="00431C4C"/>
    <w:rsid w:val="00431FA2"/>
    <w:rsid w:val="00432124"/>
    <w:rsid w:val="00432627"/>
    <w:rsid w:val="00432CF3"/>
    <w:rsid w:val="00433133"/>
    <w:rsid w:val="0043398A"/>
    <w:rsid w:val="0043432A"/>
    <w:rsid w:val="004354E0"/>
    <w:rsid w:val="00441BF4"/>
    <w:rsid w:val="00441F6E"/>
    <w:rsid w:val="004420CC"/>
    <w:rsid w:val="00445B61"/>
    <w:rsid w:val="0044753F"/>
    <w:rsid w:val="00451668"/>
    <w:rsid w:val="0045338B"/>
    <w:rsid w:val="00454A4E"/>
    <w:rsid w:val="004558E5"/>
    <w:rsid w:val="00455BC9"/>
    <w:rsid w:val="00456512"/>
    <w:rsid w:val="00456DBB"/>
    <w:rsid w:val="00456E77"/>
    <w:rsid w:val="00460468"/>
    <w:rsid w:val="00461772"/>
    <w:rsid w:val="00461F5A"/>
    <w:rsid w:val="00462374"/>
    <w:rsid w:val="00462408"/>
    <w:rsid w:val="00462CF8"/>
    <w:rsid w:val="004640CE"/>
    <w:rsid w:val="0046414E"/>
    <w:rsid w:val="004649F7"/>
    <w:rsid w:val="00464AC0"/>
    <w:rsid w:val="00464CC0"/>
    <w:rsid w:val="00467A00"/>
    <w:rsid w:val="00471FBE"/>
    <w:rsid w:val="00473A80"/>
    <w:rsid w:val="00473E07"/>
    <w:rsid w:val="00474178"/>
    <w:rsid w:val="00475256"/>
    <w:rsid w:val="0047677F"/>
    <w:rsid w:val="004769DA"/>
    <w:rsid w:val="00477AE6"/>
    <w:rsid w:val="00480DF8"/>
    <w:rsid w:val="004820B4"/>
    <w:rsid w:val="00483374"/>
    <w:rsid w:val="00485872"/>
    <w:rsid w:val="00486533"/>
    <w:rsid w:val="00486F69"/>
    <w:rsid w:val="00492821"/>
    <w:rsid w:val="00492AE7"/>
    <w:rsid w:val="00493338"/>
    <w:rsid w:val="00493F3F"/>
    <w:rsid w:val="0049481A"/>
    <w:rsid w:val="00496E1A"/>
    <w:rsid w:val="0049723A"/>
    <w:rsid w:val="004A0656"/>
    <w:rsid w:val="004A278B"/>
    <w:rsid w:val="004A5A9B"/>
    <w:rsid w:val="004A6047"/>
    <w:rsid w:val="004A71E2"/>
    <w:rsid w:val="004A7A3C"/>
    <w:rsid w:val="004A7AF7"/>
    <w:rsid w:val="004B02A2"/>
    <w:rsid w:val="004B2686"/>
    <w:rsid w:val="004B3153"/>
    <w:rsid w:val="004B36C0"/>
    <w:rsid w:val="004B3D51"/>
    <w:rsid w:val="004B3EB6"/>
    <w:rsid w:val="004B48FF"/>
    <w:rsid w:val="004B50E7"/>
    <w:rsid w:val="004B5658"/>
    <w:rsid w:val="004B5869"/>
    <w:rsid w:val="004B6026"/>
    <w:rsid w:val="004B6730"/>
    <w:rsid w:val="004B7324"/>
    <w:rsid w:val="004C09BF"/>
    <w:rsid w:val="004C0BF0"/>
    <w:rsid w:val="004C0D5F"/>
    <w:rsid w:val="004C1124"/>
    <w:rsid w:val="004C2103"/>
    <w:rsid w:val="004C2A81"/>
    <w:rsid w:val="004C5BAC"/>
    <w:rsid w:val="004C5CEB"/>
    <w:rsid w:val="004C61DC"/>
    <w:rsid w:val="004D3D58"/>
    <w:rsid w:val="004D5CBA"/>
    <w:rsid w:val="004D7224"/>
    <w:rsid w:val="004D7866"/>
    <w:rsid w:val="004E07C1"/>
    <w:rsid w:val="004E1417"/>
    <w:rsid w:val="004E1A29"/>
    <w:rsid w:val="004E1DE5"/>
    <w:rsid w:val="004E2B79"/>
    <w:rsid w:val="004E4A38"/>
    <w:rsid w:val="004E5794"/>
    <w:rsid w:val="004E6534"/>
    <w:rsid w:val="004F07F8"/>
    <w:rsid w:val="004F22F2"/>
    <w:rsid w:val="004F2393"/>
    <w:rsid w:val="004F29D1"/>
    <w:rsid w:val="004F5C4E"/>
    <w:rsid w:val="00503770"/>
    <w:rsid w:val="00504662"/>
    <w:rsid w:val="005050C2"/>
    <w:rsid w:val="005055DD"/>
    <w:rsid w:val="00505B54"/>
    <w:rsid w:val="00507C6B"/>
    <w:rsid w:val="00507EF2"/>
    <w:rsid w:val="0051099F"/>
    <w:rsid w:val="00511A5C"/>
    <w:rsid w:val="005143DE"/>
    <w:rsid w:val="0051475C"/>
    <w:rsid w:val="0051491D"/>
    <w:rsid w:val="00514AE4"/>
    <w:rsid w:val="00515FC3"/>
    <w:rsid w:val="00516660"/>
    <w:rsid w:val="00517146"/>
    <w:rsid w:val="00520322"/>
    <w:rsid w:val="005261F7"/>
    <w:rsid w:val="0052746F"/>
    <w:rsid w:val="00530418"/>
    <w:rsid w:val="005310CF"/>
    <w:rsid w:val="00531566"/>
    <w:rsid w:val="005322AE"/>
    <w:rsid w:val="00532D75"/>
    <w:rsid w:val="00535DA3"/>
    <w:rsid w:val="00537A7E"/>
    <w:rsid w:val="00537B5E"/>
    <w:rsid w:val="0054197C"/>
    <w:rsid w:val="00541CA3"/>
    <w:rsid w:val="0054236F"/>
    <w:rsid w:val="0054281A"/>
    <w:rsid w:val="00544D82"/>
    <w:rsid w:val="005472F5"/>
    <w:rsid w:val="0055195B"/>
    <w:rsid w:val="00551B03"/>
    <w:rsid w:val="00555D46"/>
    <w:rsid w:val="00556BE7"/>
    <w:rsid w:val="00557834"/>
    <w:rsid w:val="00557ECA"/>
    <w:rsid w:val="005608CE"/>
    <w:rsid w:val="00561A20"/>
    <w:rsid w:val="00561FF7"/>
    <w:rsid w:val="005630A4"/>
    <w:rsid w:val="00564015"/>
    <w:rsid w:val="00565673"/>
    <w:rsid w:val="005663F7"/>
    <w:rsid w:val="005704E7"/>
    <w:rsid w:val="0057099E"/>
    <w:rsid w:val="00570E71"/>
    <w:rsid w:val="0057250D"/>
    <w:rsid w:val="00572EF6"/>
    <w:rsid w:val="0057315C"/>
    <w:rsid w:val="005740D9"/>
    <w:rsid w:val="00574166"/>
    <w:rsid w:val="005746E7"/>
    <w:rsid w:val="0057541A"/>
    <w:rsid w:val="00575EBC"/>
    <w:rsid w:val="005761BC"/>
    <w:rsid w:val="00576A5B"/>
    <w:rsid w:val="00577E84"/>
    <w:rsid w:val="00577E8A"/>
    <w:rsid w:val="00580C51"/>
    <w:rsid w:val="00581467"/>
    <w:rsid w:val="005828A4"/>
    <w:rsid w:val="00584AA9"/>
    <w:rsid w:val="00585221"/>
    <w:rsid w:val="0058570D"/>
    <w:rsid w:val="00585F46"/>
    <w:rsid w:val="005865E3"/>
    <w:rsid w:val="00586798"/>
    <w:rsid w:val="00587068"/>
    <w:rsid w:val="005876C6"/>
    <w:rsid w:val="00587917"/>
    <w:rsid w:val="00590CD9"/>
    <w:rsid w:val="00594864"/>
    <w:rsid w:val="00595BC2"/>
    <w:rsid w:val="0059704E"/>
    <w:rsid w:val="005B036D"/>
    <w:rsid w:val="005B03B7"/>
    <w:rsid w:val="005B3C92"/>
    <w:rsid w:val="005B4593"/>
    <w:rsid w:val="005B6403"/>
    <w:rsid w:val="005B6D7C"/>
    <w:rsid w:val="005B71CF"/>
    <w:rsid w:val="005C2AB7"/>
    <w:rsid w:val="005C5706"/>
    <w:rsid w:val="005C7A21"/>
    <w:rsid w:val="005D0FDE"/>
    <w:rsid w:val="005D1D5D"/>
    <w:rsid w:val="005D29B1"/>
    <w:rsid w:val="005D4E6A"/>
    <w:rsid w:val="005D4F75"/>
    <w:rsid w:val="005E02B9"/>
    <w:rsid w:val="005E03CA"/>
    <w:rsid w:val="005E0838"/>
    <w:rsid w:val="005E19E6"/>
    <w:rsid w:val="005E1B4C"/>
    <w:rsid w:val="005E1BE7"/>
    <w:rsid w:val="005E29A8"/>
    <w:rsid w:val="005E3AEC"/>
    <w:rsid w:val="005E42B5"/>
    <w:rsid w:val="005E4334"/>
    <w:rsid w:val="005E526A"/>
    <w:rsid w:val="005E70FE"/>
    <w:rsid w:val="005F283E"/>
    <w:rsid w:val="005F4199"/>
    <w:rsid w:val="005F4888"/>
    <w:rsid w:val="005F4DAC"/>
    <w:rsid w:val="005F5AE0"/>
    <w:rsid w:val="005F6E60"/>
    <w:rsid w:val="00601D61"/>
    <w:rsid w:val="00601E0C"/>
    <w:rsid w:val="00602410"/>
    <w:rsid w:val="0060296C"/>
    <w:rsid w:val="00602B64"/>
    <w:rsid w:val="006056A2"/>
    <w:rsid w:val="0060581E"/>
    <w:rsid w:val="00606893"/>
    <w:rsid w:val="00607A83"/>
    <w:rsid w:val="00607C3E"/>
    <w:rsid w:val="00607D93"/>
    <w:rsid w:val="00612D3E"/>
    <w:rsid w:val="00613048"/>
    <w:rsid w:val="00613CCD"/>
    <w:rsid w:val="006142DD"/>
    <w:rsid w:val="00616C86"/>
    <w:rsid w:val="00622127"/>
    <w:rsid w:val="00623B0A"/>
    <w:rsid w:val="00624100"/>
    <w:rsid w:val="00625D0F"/>
    <w:rsid w:val="00625F1C"/>
    <w:rsid w:val="00626E05"/>
    <w:rsid w:val="00631277"/>
    <w:rsid w:val="00631B6B"/>
    <w:rsid w:val="00631DE8"/>
    <w:rsid w:val="0063216D"/>
    <w:rsid w:val="00632904"/>
    <w:rsid w:val="00633C06"/>
    <w:rsid w:val="00633C1F"/>
    <w:rsid w:val="00633C3F"/>
    <w:rsid w:val="00633C95"/>
    <w:rsid w:val="0063523A"/>
    <w:rsid w:val="00636259"/>
    <w:rsid w:val="006402A7"/>
    <w:rsid w:val="00641D90"/>
    <w:rsid w:val="00641E6E"/>
    <w:rsid w:val="00643F7A"/>
    <w:rsid w:val="00645931"/>
    <w:rsid w:val="00645BF3"/>
    <w:rsid w:val="00646ADB"/>
    <w:rsid w:val="00647BA1"/>
    <w:rsid w:val="00647DE9"/>
    <w:rsid w:val="00651644"/>
    <w:rsid w:val="00651C33"/>
    <w:rsid w:val="00651EA1"/>
    <w:rsid w:val="00656E98"/>
    <w:rsid w:val="0065732D"/>
    <w:rsid w:val="00661A32"/>
    <w:rsid w:val="00662475"/>
    <w:rsid w:val="006641B4"/>
    <w:rsid w:val="006667F1"/>
    <w:rsid w:val="006701A2"/>
    <w:rsid w:val="00671712"/>
    <w:rsid w:val="0067184B"/>
    <w:rsid w:val="00672A56"/>
    <w:rsid w:val="0067484A"/>
    <w:rsid w:val="006749E1"/>
    <w:rsid w:val="00675691"/>
    <w:rsid w:val="0067584F"/>
    <w:rsid w:val="00675BEA"/>
    <w:rsid w:val="00676B99"/>
    <w:rsid w:val="0067791B"/>
    <w:rsid w:val="006806A4"/>
    <w:rsid w:val="00680C03"/>
    <w:rsid w:val="00683408"/>
    <w:rsid w:val="00683767"/>
    <w:rsid w:val="00686B0C"/>
    <w:rsid w:val="00690F72"/>
    <w:rsid w:val="006911E0"/>
    <w:rsid w:val="006977F5"/>
    <w:rsid w:val="006A0CED"/>
    <w:rsid w:val="006A2027"/>
    <w:rsid w:val="006A3097"/>
    <w:rsid w:val="006A3A45"/>
    <w:rsid w:val="006A5F5B"/>
    <w:rsid w:val="006A7113"/>
    <w:rsid w:val="006A755B"/>
    <w:rsid w:val="006B086B"/>
    <w:rsid w:val="006B1184"/>
    <w:rsid w:val="006B1A40"/>
    <w:rsid w:val="006B2974"/>
    <w:rsid w:val="006B51BD"/>
    <w:rsid w:val="006B714E"/>
    <w:rsid w:val="006B7C38"/>
    <w:rsid w:val="006C0AAA"/>
    <w:rsid w:val="006C197B"/>
    <w:rsid w:val="006C2D5D"/>
    <w:rsid w:val="006C3026"/>
    <w:rsid w:val="006C418E"/>
    <w:rsid w:val="006C61B9"/>
    <w:rsid w:val="006C7C8C"/>
    <w:rsid w:val="006D0074"/>
    <w:rsid w:val="006D4D08"/>
    <w:rsid w:val="006D73AC"/>
    <w:rsid w:val="006D7BF4"/>
    <w:rsid w:val="006E0FC7"/>
    <w:rsid w:val="006E152C"/>
    <w:rsid w:val="006E2258"/>
    <w:rsid w:val="006E727D"/>
    <w:rsid w:val="006E7F90"/>
    <w:rsid w:val="006F0812"/>
    <w:rsid w:val="006F1FEF"/>
    <w:rsid w:val="006F2E67"/>
    <w:rsid w:val="006F4C68"/>
    <w:rsid w:val="006F548B"/>
    <w:rsid w:val="006F5779"/>
    <w:rsid w:val="006F66D7"/>
    <w:rsid w:val="00702E24"/>
    <w:rsid w:val="00703937"/>
    <w:rsid w:val="00703F5F"/>
    <w:rsid w:val="00704154"/>
    <w:rsid w:val="00705043"/>
    <w:rsid w:val="00707D7A"/>
    <w:rsid w:val="0071091E"/>
    <w:rsid w:val="007112D0"/>
    <w:rsid w:val="00711316"/>
    <w:rsid w:val="007121D8"/>
    <w:rsid w:val="00712AE5"/>
    <w:rsid w:val="007141B8"/>
    <w:rsid w:val="007146D5"/>
    <w:rsid w:val="00714998"/>
    <w:rsid w:val="007153A0"/>
    <w:rsid w:val="00715ADF"/>
    <w:rsid w:val="00716392"/>
    <w:rsid w:val="00716AC1"/>
    <w:rsid w:val="00716E6B"/>
    <w:rsid w:val="0071718B"/>
    <w:rsid w:val="00717754"/>
    <w:rsid w:val="00720A17"/>
    <w:rsid w:val="0072175E"/>
    <w:rsid w:val="0072234D"/>
    <w:rsid w:val="007223F5"/>
    <w:rsid w:val="00722FF9"/>
    <w:rsid w:val="0072482B"/>
    <w:rsid w:val="00725C0E"/>
    <w:rsid w:val="00726DBA"/>
    <w:rsid w:val="00730D66"/>
    <w:rsid w:val="00731A20"/>
    <w:rsid w:val="0073238E"/>
    <w:rsid w:val="007350EC"/>
    <w:rsid w:val="00736C75"/>
    <w:rsid w:val="00737BCB"/>
    <w:rsid w:val="00740C01"/>
    <w:rsid w:val="00742071"/>
    <w:rsid w:val="0074509D"/>
    <w:rsid w:val="007463F1"/>
    <w:rsid w:val="00753573"/>
    <w:rsid w:val="00754960"/>
    <w:rsid w:val="00754BE9"/>
    <w:rsid w:val="00756CCD"/>
    <w:rsid w:val="00757B45"/>
    <w:rsid w:val="00757E7C"/>
    <w:rsid w:val="00760A4E"/>
    <w:rsid w:val="0076197D"/>
    <w:rsid w:val="0076410F"/>
    <w:rsid w:val="00764A27"/>
    <w:rsid w:val="00765A7A"/>
    <w:rsid w:val="00771E61"/>
    <w:rsid w:val="007720CE"/>
    <w:rsid w:val="007747F9"/>
    <w:rsid w:val="00774FBD"/>
    <w:rsid w:val="007817E2"/>
    <w:rsid w:val="00782FB2"/>
    <w:rsid w:val="00784FB3"/>
    <w:rsid w:val="00785708"/>
    <w:rsid w:val="00786C60"/>
    <w:rsid w:val="00790654"/>
    <w:rsid w:val="00791BB2"/>
    <w:rsid w:val="0079309B"/>
    <w:rsid w:val="00793136"/>
    <w:rsid w:val="007932A0"/>
    <w:rsid w:val="00793A52"/>
    <w:rsid w:val="0079401E"/>
    <w:rsid w:val="007941D3"/>
    <w:rsid w:val="00796B9C"/>
    <w:rsid w:val="00797448"/>
    <w:rsid w:val="007A3140"/>
    <w:rsid w:val="007A40D7"/>
    <w:rsid w:val="007A5484"/>
    <w:rsid w:val="007A5DCC"/>
    <w:rsid w:val="007A691C"/>
    <w:rsid w:val="007A768B"/>
    <w:rsid w:val="007A7D73"/>
    <w:rsid w:val="007B068D"/>
    <w:rsid w:val="007B19FD"/>
    <w:rsid w:val="007B20B1"/>
    <w:rsid w:val="007B26E6"/>
    <w:rsid w:val="007B4D38"/>
    <w:rsid w:val="007B560E"/>
    <w:rsid w:val="007B5B0E"/>
    <w:rsid w:val="007B6FB3"/>
    <w:rsid w:val="007C2B20"/>
    <w:rsid w:val="007C2C59"/>
    <w:rsid w:val="007C2F12"/>
    <w:rsid w:val="007C34D8"/>
    <w:rsid w:val="007C3CF4"/>
    <w:rsid w:val="007C4C9E"/>
    <w:rsid w:val="007C4F20"/>
    <w:rsid w:val="007C520B"/>
    <w:rsid w:val="007C5A5D"/>
    <w:rsid w:val="007D1C69"/>
    <w:rsid w:val="007D25D6"/>
    <w:rsid w:val="007D28E3"/>
    <w:rsid w:val="007D3CF3"/>
    <w:rsid w:val="007D46A5"/>
    <w:rsid w:val="007E112C"/>
    <w:rsid w:val="007E18CD"/>
    <w:rsid w:val="007E46FF"/>
    <w:rsid w:val="007E7960"/>
    <w:rsid w:val="007E7E5C"/>
    <w:rsid w:val="007F0DB6"/>
    <w:rsid w:val="007F1706"/>
    <w:rsid w:val="007F1DA8"/>
    <w:rsid w:val="007F4C97"/>
    <w:rsid w:val="007F4E4A"/>
    <w:rsid w:val="007F66FD"/>
    <w:rsid w:val="007F71B9"/>
    <w:rsid w:val="007F7BFE"/>
    <w:rsid w:val="007F7ECF"/>
    <w:rsid w:val="00800A70"/>
    <w:rsid w:val="00800BCB"/>
    <w:rsid w:val="00801762"/>
    <w:rsid w:val="00802229"/>
    <w:rsid w:val="0080356E"/>
    <w:rsid w:val="008056BF"/>
    <w:rsid w:val="00806969"/>
    <w:rsid w:val="00806D4A"/>
    <w:rsid w:val="00806F4D"/>
    <w:rsid w:val="0081073D"/>
    <w:rsid w:val="00810AB5"/>
    <w:rsid w:val="008119BF"/>
    <w:rsid w:val="00812211"/>
    <w:rsid w:val="008123D9"/>
    <w:rsid w:val="0081319D"/>
    <w:rsid w:val="0081407C"/>
    <w:rsid w:val="008145CB"/>
    <w:rsid w:val="0082072B"/>
    <w:rsid w:val="00820BC2"/>
    <w:rsid w:val="00822F7F"/>
    <w:rsid w:val="00824839"/>
    <w:rsid w:val="008248EA"/>
    <w:rsid w:val="00830A34"/>
    <w:rsid w:val="00830ACB"/>
    <w:rsid w:val="00830CD3"/>
    <w:rsid w:val="00831886"/>
    <w:rsid w:val="00832380"/>
    <w:rsid w:val="0083289B"/>
    <w:rsid w:val="0083306C"/>
    <w:rsid w:val="00833420"/>
    <w:rsid w:val="008373D7"/>
    <w:rsid w:val="0084237A"/>
    <w:rsid w:val="00844C36"/>
    <w:rsid w:val="00844C7C"/>
    <w:rsid w:val="008457D8"/>
    <w:rsid w:val="00850DA0"/>
    <w:rsid w:val="008518B2"/>
    <w:rsid w:val="00852561"/>
    <w:rsid w:val="00853842"/>
    <w:rsid w:val="00853F78"/>
    <w:rsid w:val="00857513"/>
    <w:rsid w:val="008575F2"/>
    <w:rsid w:val="008604D2"/>
    <w:rsid w:val="00860578"/>
    <w:rsid w:val="0086210A"/>
    <w:rsid w:val="00870684"/>
    <w:rsid w:val="00871CB9"/>
    <w:rsid w:val="008724E0"/>
    <w:rsid w:val="008735DD"/>
    <w:rsid w:val="00873C88"/>
    <w:rsid w:val="008749BB"/>
    <w:rsid w:val="00876595"/>
    <w:rsid w:val="008768CF"/>
    <w:rsid w:val="00877B8D"/>
    <w:rsid w:val="008801D9"/>
    <w:rsid w:val="008805DA"/>
    <w:rsid w:val="00880AA6"/>
    <w:rsid w:val="0088207B"/>
    <w:rsid w:val="008822AC"/>
    <w:rsid w:val="00883FCC"/>
    <w:rsid w:val="008852BA"/>
    <w:rsid w:val="00886568"/>
    <w:rsid w:val="008878AD"/>
    <w:rsid w:val="00887A2C"/>
    <w:rsid w:val="00890E54"/>
    <w:rsid w:val="00891515"/>
    <w:rsid w:val="00891DB3"/>
    <w:rsid w:val="00891DEA"/>
    <w:rsid w:val="008924FB"/>
    <w:rsid w:val="00892891"/>
    <w:rsid w:val="00894B1C"/>
    <w:rsid w:val="00897E61"/>
    <w:rsid w:val="008A364C"/>
    <w:rsid w:val="008A5630"/>
    <w:rsid w:val="008A5C16"/>
    <w:rsid w:val="008A7302"/>
    <w:rsid w:val="008A743B"/>
    <w:rsid w:val="008B0A8B"/>
    <w:rsid w:val="008B14A4"/>
    <w:rsid w:val="008B1D69"/>
    <w:rsid w:val="008B5223"/>
    <w:rsid w:val="008B662C"/>
    <w:rsid w:val="008B721C"/>
    <w:rsid w:val="008C046E"/>
    <w:rsid w:val="008C1844"/>
    <w:rsid w:val="008C21A7"/>
    <w:rsid w:val="008C4437"/>
    <w:rsid w:val="008C4592"/>
    <w:rsid w:val="008C4893"/>
    <w:rsid w:val="008C63D1"/>
    <w:rsid w:val="008C6D8E"/>
    <w:rsid w:val="008C70F7"/>
    <w:rsid w:val="008D1459"/>
    <w:rsid w:val="008D1878"/>
    <w:rsid w:val="008D223B"/>
    <w:rsid w:val="008D2D4E"/>
    <w:rsid w:val="008D4AC2"/>
    <w:rsid w:val="008D5D35"/>
    <w:rsid w:val="008D6D27"/>
    <w:rsid w:val="008D75A9"/>
    <w:rsid w:val="008E00FB"/>
    <w:rsid w:val="008E16BA"/>
    <w:rsid w:val="008E4970"/>
    <w:rsid w:val="008E4D52"/>
    <w:rsid w:val="008F0A23"/>
    <w:rsid w:val="008F2CD3"/>
    <w:rsid w:val="008F447B"/>
    <w:rsid w:val="008F6698"/>
    <w:rsid w:val="00900854"/>
    <w:rsid w:val="00900AF0"/>
    <w:rsid w:val="00903127"/>
    <w:rsid w:val="009046DE"/>
    <w:rsid w:val="00904BB3"/>
    <w:rsid w:val="00904DC0"/>
    <w:rsid w:val="00910E0E"/>
    <w:rsid w:val="0091146B"/>
    <w:rsid w:val="009127D1"/>
    <w:rsid w:val="009162FA"/>
    <w:rsid w:val="00916330"/>
    <w:rsid w:val="0092036B"/>
    <w:rsid w:val="00921027"/>
    <w:rsid w:val="009232EE"/>
    <w:rsid w:val="00924CD5"/>
    <w:rsid w:val="00924F46"/>
    <w:rsid w:val="00926363"/>
    <w:rsid w:val="00926699"/>
    <w:rsid w:val="00927499"/>
    <w:rsid w:val="009321A4"/>
    <w:rsid w:val="00933C08"/>
    <w:rsid w:val="00935557"/>
    <w:rsid w:val="0093592F"/>
    <w:rsid w:val="00936622"/>
    <w:rsid w:val="00940FA7"/>
    <w:rsid w:val="0094355D"/>
    <w:rsid w:val="00943A39"/>
    <w:rsid w:val="00944223"/>
    <w:rsid w:val="0094544A"/>
    <w:rsid w:val="00947026"/>
    <w:rsid w:val="009478F8"/>
    <w:rsid w:val="00947F38"/>
    <w:rsid w:val="00951618"/>
    <w:rsid w:val="0095565E"/>
    <w:rsid w:val="00956AEA"/>
    <w:rsid w:val="009574D8"/>
    <w:rsid w:val="00957AEB"/>
    <w:rsid w:val="009611FA"/>
    <w:rsid w:val="0096219C"/>
    <w:rsid w:val="0096528B"/>
    <w:rsid w:val="009666EE"/>
    <w:rsid w:val="00970817"/>
    <w:rsid w:val="00971A70"/>
    <w:rsid w:val="00972B1E"/>
    <w:rsid w:val="00974A30"/>
    <w:rsid w:val="0097516F"/>
    <w:rsid w:val="0098173F"/>
    <w:rsid w:val="00981A8B"/>
    <w:rsid w:val="0098221B"/>
    <w:rsid w:val="009852D3"/>
    <w:rsid w:val="00986778"/>
    <w:rsid w:val="009867A3"/>
    <w:rsid w:val="00986E25"/>
    <w:rsid w:val="0099005A"/>
    <w:rsid w:val="00990E5B"/>
    <w:rsid w:val="00991937"/>
    <w:rsid w:val="00992AD6"/>
    <w:rsid w:val="00993D82"/>
    <w:rsid w:val="00993F50"/>
    <w:rsid w:val="0099414F"/>
    <w:rsid w:val="00995869"/>
    <w:rsid w:val="009963E5"/>
    <w:rsid w:val="00997D49"/>
    <w:rsid w:val="009A3689"/>
    <w:rsid w:val="009A7ED5"/>
    <w:rsid w:val="009B10D3"/>
    <w:rsid w:val="009B2A01"/>
    <w:rsid w:val="009B2C89"/>
    <w:rsid w:val="009B3C20"/>
    <w:rsid w:val="009B3E38"/>
    <w:rsid w:val="009B4163"/>
    <w:rsid w:val="009B4316"/>
    <w:rsid w:val="009B439D"/>
    <w:rsid w:val="009B5104"/>
    <w:rsid w:val="009B6131"/>
    <w:rsid w:val="009B6ADB"/>
    <w:rsid w:val="009B6DE8"/>
    <w:rsid w:val="009B7635"/>
    <w:rsid w:val="009C0AFB"/>
    <w:rsid w:val="009C119E"/>
    <w:rsid w:val="009C4B65"/>
    <w:rsid w:val="009C4C47"/>
    <w:rsid w:val="009C7611"/>
    <w:rsid w:val="009C7B0A"/>
    <w:rsid w:val="009D0133"/>
    <w:rsid w:val="009D058C"/>
    <w:rsid w:val="009D3DFD"/>
    <w:rsid w:val="009D543B"/>
    <w:rsid w:val="009D5A1D"/>
    <w:rsid w:val="009D6E13"/>
    <w:rsid w:val="009D75B4"/>
    <w:rsid w:val="009D7B8A"/>
    <w:rsid w:val="009E21D3"/>
    <w:rsid w:val="009E2364"/>
    <w:rsid w:val="009E2774"/>
    <w:rsid w:val="009E2850"/>
    <w:rsid w:val="009F01D5"/>
    <w:rsid w:val="009F205D"/>
    <w:rsid w:val="009F31CC"/>
    <w:rsid w:val="009F4F85"/>
    <w:rsid w:val="00A0112F"/>
    <w:rsid w:val="00A03CEB"/>
    <w:rsid w:val="00A04D41"/>
    <w:rsid w:val="00A0508A"/>
    <w:rsid w:val="00A10090"/>
    <w:rsid w:val="00A1036B"/>
    <w:rsid w:val="00A1149E"/>
    <w:rsid w:val="00A11BE6"/>
    <w:rsid w:val="00A134F1"/>
    <w:rsid w:val="00A1413D"/>
    <w:rsid w:val="00A16C92"/>
    <w:rsid w:val="00A218A8"/>
    <w:rsid w:val="00A2291C"/>
    <w:rsid w:val="00A22A01"/>
    <w:rsid w:val="00A22A7E"/>
    <w:rsid w:val="00A26206"/>
    <w:rsid w:val="00A30975"/>
    <w:rsid w:val="00A30E8E"/>
    <w:rsid w:val="00A34EF9"/>
    <w:rsid w:val="00A357DB"/>
    <w:rsid w:val="00A40253"/>
    <w:rsid w:val="00A40B1D"/>
    <w:rsid w:val="00A41413"/>
    <w:rsid w:val="00A4328B"/>
    <w:rsid w:val="00A43BC7"/>
    <w:rsid w:val="00A44C35"/>
    <w:rsid w:val="00A4608B"/>
    <w:rsid w:val="00A46DFB"/>
    <w:rsid w:val="00A5080D"/>
    <w:rsid w:val="00A50E31"/>
    <w:rsid w:val="00A51B52"/>
    <w:rsid w:val="00A528AB"/>
    <w:rsid w:val="00A552E6"/>
    <w:rsid w:val="00A556A4"/>
    <w:rsid w:val="00A55E4D"/>
    <w:rsid w:val="00A56829"/>
    <w:rsid w:val="00A60022"/>
    <w:rsid w:val="00A60095"/>
    <w:rsid w:val="00A60467"/>
    <w:rsid w:val="00A60E7A"/>
    <w:rsid w:val="00A62157"/>
    <w:rsid w:val="00A62893"/>
    <w:rsid w:val="00A64158"/>
    <w:rsid w:val="00A67095"/>
    <w:rsid w:val="00A71348"/>
    <w:rsid w:val="00A73EDB"/>
    <w:rsid w:val="00A74002"/>
    <w:rsid w:val="00A75E8D"/>
    <w:rsid w:val="00A76783"/>
    <w:rsid w:val="00A76878"/>
    <w:rsid w:val="00A772B5"/>
    <w:rsid w:val="00A80CC1"/>
    <w:rsid w:val="00A83C3F"/>
    <w:rsid w:val="00A84B3F"/>
    <w:rsid w:val="00A85233"/>
    <w:rsid w:val="00A852AB"/>
    <w:rsid w:val="00A85508"/>
    <w:rsid w:val="00A8594A"/>
    <w:rsid w:val="00A85D75"/>
    <w:rsid w:val="00A86524"/>
    <w:rsid w:val="00A87AFD"/>
    <w:rsid w:val="00A9009B"/>
    <w:rsid w:val="00A90378"/>
    <w:rsid w:val="00A90FE9"/>
    <w:rsid w:val="00A91DE2"/>
    <w:rsid w:val="00A921EE"/>
    <w:rsid w:val="00A929B3"/>
    <w:rsid w:val="00A95BAC"/>
    <w:rsid w:val="00A96FD8"/>
    <w:rsid w:val="00A970E5"/>
    <w:rsid w:val="00A9717A"/>
    <w:rsid w:val="00A97686"/>
    <w:rsid w:val="00AA10E3"/>
    <w:rsid w:val="00AA15B7"/>
    <w:rsid w:val="00AA27D2"/>
    <w:rsid w:val="00AA29A9"/>
    <w:rsid w:val="00AA3D00"/>
    <w:rsid w:val="00AA51B8"/>
    <w:rsid w:val="00AA5270"/>
    <w:rsid w:val="00AA78EA"/>
    <w:rsid w:val="00AB0668"/>
    <w:rsid w:val="00AB1BD4"/>
    <w:rsid w:val="00AB32CE"/>
    <w:rsid w:val="00AB3954"/>
    <w:rsid w:val="00AB4012"/>
    <w:rsid w:val="00AC0B5D"/>
    <w:rsid w:val="00AC15AC"/>
    <w:rsid w:val="00AC1BE2"/>
    <w:rsid w:val="00AC27BE"/>
    <w:rsid w:val="00AC2EB1"/>
    <w:rsid w:val="00AC3032"/>
    <w:rsid w:val="00AC4EC5"/>
    <w:rsid w:val="00AC5C2E"/>
    <w:rsid w:val="00AC5CC3"/>
    <w:rsid w:val="00AD0238"/>
    <w:rsid w:val="00AD0FEA"/>
    <w:rsid w:val="00AD2C21"/>
    <w:rsid w:val="00AD33B3"/>
    <w:rsid w:val="00AD34B1"/>
    <w:rsid w:val="00AD3B80"/>
    <w:rsid w:val="00AD5604"/>
    <w:rsid w:val="00AD563F"/>
    <w:rsid w:val="00AD618B"/>
    <w:rsid w:val="00AD7015"/>
    <w:rsid w:val="00AD7085"/>
    <w:rsid w:val="00AD76B8"/>
    <w:rsid w:val="00AD78D8"/>
    <w:rsid w:val="00AE06C9"/>
    <w:rsid w:val="00AE45FB"/>
    <w:rsid w:val="00AE5A5B"/>
    <w:rsid w:val="00AE602B"/>
    <w:rsid w:val="00AE7CD1"/>
    <w:rsid w:val="00AF057C"/>
    <w:rsid w:val="00AF1B2E"/>
    <w:rsid w:val="00AF2206"/>
    <w:rsid w:val="00AF33CA"/>
    <w:rsid w:val="00AF4244"/>
    <w:rsid w:val="00AF53C6"/>
    <w:rsid w:val="00AF5D53"/>
    <w:rsid w:val="00AF7671"/>
    <w:rsid w:val="00AF777D"/>
    <w:rsid w:val="00AF7F90"/>
    <w:rsid w:val="00B0171C"/>
    <w:rsid w:val="00B03C50"/>
    <w:rsid w:val="00B048EE"/>
    <w:rsid w:val="00B05255"/>
    <w:rsid w:val="00B05A06"/>
    <w:rsid w:val="00B05A90"/>
    <w:rsid w:val="00B07B94"/>
    <w:rsid w:val="00B102D9"/>
    <w:rsid w:val="00B11C91"/>
    <w:rsid w:val="00B16D53"/>
    <w:rsid w:val="00B175EF"/>
    <w:rsid w:val="00B206CB"/>
    <w:rsid w:val="00B20C23"/>
    <w:rsid w:val="00B25934"/>
    <w:rsid w:val="00B26DF2"/>
    <w:rsid w:val="00B26E9D"/>
    <w:rsid w:val="00B309F3"/>
    <w:rsid w:val="00B32C9F"/>
    <w:rsid w:val="00B340F8"/>
    <w:rsid w:val="00B34B9B"/>
    <w:rsid w:val="00B34E83"/>
    <w:rsid w:val="00B35680"/>
    <w:rsid w:val="00B36C6A"/>
    <w:rsid w:val="00B373A1"/>
    <w:rsid w:val="00B464DE"/>
    <w:rsid w:val="00B51EDB"/>
    <w:rsid w:val="00B57F67"/>
    <w:rsid w:val="00B60C74"/>
    <w:rsid w:val="00B611F3"/>
    <w:rsid w:val="00B61E7B"/>
    <w:rsid w:val="00B62377"/>
    <w:rsid w:val="00B633A6"/>
    <w:rsid w:val="00B63B84"/>
    <w:rsid w:val="00B64DB5"/>
    <w:rsid w:val="00B72CC4"/>
    <w:rsid w:val="00B73069"/>
    <w:rsid w:val="00B73620"/>
    <w:rsid w:val="00B738EC"/>
    <w:rsid w:val="00B74735"/>
    <w:rsid w:val="00B83FBC"/>
    <w:rsid w:val="00B850A4"/>
    <w:rsid w:val="00B864F6"/>
    <w:rsid w:val="00B869CF"/>
    <w:rsid w:val="00B86AFB"/>
    <w:rsid w:val="00B910CC"/>
    <w:rsid w:val="00B91781"/>
    <w:rsid w:val="00B91C0F"/>
    <w:rsid w:val="00B9268A"/>
    <w:rsid w:val="00B96157"/>
    <w:rsid w:val="00B96EE6"/>
    <w:rsid w:val="00BA05FC"/>
    <w:rsid w:val="00BA106C"/>
    <w:rsid w:val="00BA29AD"/>
    <w:rsid w:val="00BA2E7B"/>
    <w:rsid w:val="00BA47BA"/>
    <w:rsid w:val="00BA66D7"/>
    <w:rsid w:val="00BA6BC8"/>
    <w:rsid w:val="00BB0480"/>
    <w:rsid w:val="00BB25D2"/>
    <w:rsid w:val="00BB2FBA"/>
    <w:rsid w:val="00BB5529"/>
    <w:rsid w:val="00BB5FD8"/>
    <w:rsid w:val="00BB6D79"/>
    <w:rsid w:val="00BB7E20"/>
    <w:rsid w:val="00BC0DD2"/>
    <w:rsid w:val="00BC10F2"/>
    <w:rsid w:val="00BC5EC9"/>
    <w:rsid w:val="00BC600F"/>
    <w:rsid w:val="00BC6411"/>
    <w:rsid w:val="00BC670A"/>
    <w:rsid w:val="00BC7308"/>
    <w:rsid w:val="00BD2AE5"/>
    <w:rsid w:val="00BD3E51"/>
    <w:rsid w:val="00BD430B"/>
    <w:rsid w:val="00BD7030"/>
    <w:rsid w:val="00BE0596"/>
    <w:rsid w:val="00BE1267"/>
    <w:rsid w:val="00BE1427"/>
    <w:rsid w:val="00BE2BED"/>
    <w:rsid w:val="00BE2D29"/>
    <w:rsid w:val="00BE3005"/>
    <w:rsid w:val="00BE3442"/>
    <w:rsid w:val="00BE493D"/>
    <w:rsid w:val="00BE4AD1"/>
    <w:rsid w:val="00BE5781"/>
    <w:rsid w:val="00BE5ECE"/>
    <w:rsid w:val="00BE7809"/>
    <w:rsid w:val="00BF0125"/>
    <w:rsid w:val="00BF0CD2"/>
    <w:rsid w:val="00BF2B14"/>
    <w:rsid w:val="00BF351C"/>
    <w:rsid w:val="00BF4AC5"/>
    <w:rsid w:val="00BF6207"/>
    <w:rsid w:val="00C00673"/>
    <w:rsid w:val="00C0226A"/>
    <w:rsid w:val="00C02634"/>
    <w:rsid w:val="00C02BF9"/>
    <w:rsid w:val="00C031CB"/>
    <w:rsid w:val="00C0406B"/>
    <w:rsid w:val="00C072E7"/>
    <w:rsid w:val="00C10654"/>
    <w:rsid w:val="00C10865"/>
    <w:rsid w:val="00C1166D"/>
    <w:rsid w:val="00C12C59"/>
    <w:rsid w:val="00C14EA9"/>
    <w:rsid w:val="00C150A2"/>
    <w:rsid w:val="00C154FA"/>
    <w:rsid w:val="00C15B53"/>
    <w:rsid w:val="00C169C6"/>
    <w:rsid w:val="00C16AC9"/>
    <w:rsid w:val="00C16D51"/>
    <w:rsid w:val="00C17D1A"/>
    <w:rsid w:val="00C23234"/>
    <w:rsid w:val="00C23D04"/>
    <w:rsid w:val="00C24BEE"/>
    <w:rsid w:val="00C2679A"/>
    <w:rsid w:val="00C26C3A"/>
    <w:rsid w:val="00C275F1"/>
    <w:rsid w:val="00C30154"/>
    <w:rsid w:val="00C31EED"/>
    <w:rsid w:val="00C33286"/>
    <w:rsid w:val="00C34FC5"/>
    <w:rsid w:val="00C3510D"/>
    <w:rsid w:val="00C42093"/>
    <w:rsid w:val="00C42B87"/>
    <w:rsid w:val="00C45924"/>
    <w:rsid w:val="00C46811"/>
    <w:rsid w:val="00C51CAB"/>
    <w:rsid w:val="00C51D63"/>
    <w:rsid w:val="00C53386"/>
    <w:rsid w:val="00C544A9"/>
    <w:rsid w:val="00C54FA6"/>
    <w:rsid w:val="00C5599C"/>
    <w:rsid w:val="00C562AB"/>
    <w:rsid w:val="00C577EA"/>
    <w:rsid w:val="00C5780D"/>
    <w:rsid w:val="00C60593"/>
    <w:rsid w:val="00C65833"/>
    <w:rsid w:val="00C65B4A"/>
    <w:rsid w:val="00C6703E"/>
    <w:rsid w:val="00C707C6"/>
    <w:rsid w:val="00C71EA5"/>
    <w:rsid w:val="00C741CA"/>
    <w:rsid w:val="00C746B2"/>
    <w:rsid w:val="00C754F5"/>
    <w:rsid w:val="00C76108"/>
    <w:rsid w:val="00C8005A"/>
    <w:rsid w:val="00C820A5"/>
    <w:rsid w:val="00C829D0"/>
    <w:rsid w:val="00C86812"/>
    <w:rsid w:val="00C86B5B"/>
    <w:rsid w:val="00C87E7D"/>
    <w:rsid w:val="00C910E9"/>
    <w:rsid w:val="00C912D4"/>
    <w:rsid w:val="00C92DBE"/>
    <w:rsid w:val="00C935C6"/>
    <w:rsid w:val="00C95EF7"/>
    <w:rsid w:val="00C95F81"/>
    <w:rsid w:val="00C9652D"/>
    <w:rsid w:val="00CA0882"/>
    <w:rsid w:val="00CA09F8"/>
    <w:rsid w:val="00CA1D50"/>
    <w:rsid w:val="00CA2660"/>
    <w:rsid w:val="00CA3B18"/>
    <w:rsid w:val="00CA3C94"/>
    <w:rsid w:val="00CA4A35"/>
    <w:rsid w:val="00CA540D"/>
    <w:rsid w:val="00CA54CC"/>
    <w:rsid w:val="00CA5A7B"/>
    <w:rsid w:val="00CA5B84"/>
    <w:rsid w:val="00CA69CD"/>
    <w:rsid w:val="00CA7D69"/>
    <w:rsid w:val="00CB0BD2"/>
    <w:rsid w:val="00CB21A7"/>
    <w:rsid w:val="00CB3A45"/>
    <w:rsid w:val="00CB3F9C"/>
    <w:rsid w:val="00CB5FD3"/>
    <w:rsid w:val="00CC22BE"/>
    <w:rsid w:val="00CC2409"/>
    <w:rsid w:val="00CC4AD4"/>
    <w:rsid w:val="00CC4F2F"/>
    <w:rsid w:val="00CC5EE1"/>
    <w:rsid w:val="00CC69D8"/>
    <w:rsid w:val="00CC6A20"/>
    <w:rsid w:val="00CC7313"/>
    <w:rsid w:val="00CC7349"/>
    <w:rsid w:val="00CD028A"/>
    <w:rsid w:val="00CD0A74"/>
    <w:rsid w:val="00CD2EFA"/>
    <w:rsid w:val="00CD4CD9"/>
    <w:rsid w:val="00CD6161"/>
    <w:rsid w:val="00CD6997"/>
    <w:rsid w:val="00CE0563"/>
    <w:rsid w:val="00CE09EE"/>
    <w:rsid w:val="00CE137E"/>
    <w:rsid w:val="00CE1EA3"/>
    <w:rsid w:val="00CE2C04"/>
    <w:rsid w:val="00CE34A7"/>
    <w:rsid w:val="00CF202D"/>
    <w:rsid w:val="00CF377B"/>
    <w:rsid w:val="00CF3A84"/>
    <w:rsid w:val="00CF579F"/>
    <w:rsid w:val="00CF6060"/>
    <w:rsid w:val="00CF7C45"/>
    <w:rsid w:val="00D00E9F"/>
    <w:rsid w:val="00D02EE6"/>
    <w:rsid w:val="00D07DD7"/>
    <w:rsid w:val="00D07FC3"/>
    <w:rsid w:val="00D103EB"/>
    <w:rsid w:val="00D10513"/>
    <w:rsid w:val="00D11D28"/>
    <w:rsid w:val="00D134E3"/>
    <w:rsid w:val="00D13685"/>
    <w:rsid w:val="00D14AD7"/>
    <w:rsid w:val="00D1505F"/>
    <w:rsid w:val="00D15110"/>
    <w:rsid w:val="00D16369"/>
    <w:rsid w:val="00D171AE"/>
    <w:rsid w:val="00D21B8C"/>
    <w:rsid w:val="00D2223B"/>
    <w:rsid w:val="00D22528"/>
    <w:rsid w:val="00D231A3"/>
    <w:rsid w:val="00D25C1B"/>
    <w:rsid w:val="00D31BE7"/>
    <w:rsid w:val="00D31F2C"/>
    <w:rsid w:val="00D32489"/>
    <w:rsid w:val="00D3344B"/>
    <w:rsid w:val="00D3486E"/>
    <w:rsid w:val="00D34F2D"/>
    <w:rsid w:val="00D35BC4"/>
    <w:rsid w:val="00D35DEE"/>
    <w:rsid w:val="00D37C49"/>
    <w:rsid w:val="00D41038"/>
    <w:rsid w:val="00D42C37"/>
    <w:rsid w:val="00D44978"/>
    <w:rsid w:val="00D44C07"/>
    <w:rsid w:val="00D45AEC"/>
    <w:rsid w:val="00D46BB4"/>
    <w:rsid w:val="00D501BE"/>
    <w:rsid w:val="00D50A92"/>
    <w:rsid w:val="00D53F05"/>
    <w:rsid w:val="00D53F59"/>
    <w:rsid w:val="00D54357"/>
    <w:rsid w:val="00D545B2"/>
    <w:rsid w:val="00D54D7B"/>
    <w:rsid w:val="00D5674A"/>
    <w:rsid w:val="00D60B6D"/>
    <w:rsid w:val="00D614C4"/>
    <w:rsid w:val="00D61E93"/>
    <w:rsid w:val="00D6246B"/>
    <w:rsid w:val="00D6302C"/>
    <w:rsid w:val="00D63EC4"/>
    <w:rsid w:val="00D644F5"/>
    <w:rsid w:val="00D6529F"/>
    <w:rsid w:val="00D65346"/>
    <w:rsid w:val="00D66CC2"/>
    <w:rsid w:val="00D67D35"/>
    <w:rsid w:val="00D70185"/>
    <w:rsid w:val="00D7069E"/>
    <w:rsid w:val="00D71876"/>
    <w:rsid w:val="00D7334E"/>
    <w:rsid w:val="00D75071"/>
    <w:rsid w:val="00D75BD3"/>
    <w:rsid w:val="00D769D6"/>
    <w:rsid w:val="00D777DA"/>
    <w:rsid w:val="00D77A22"/>
    <w:rsid w:val="00D87D69"/>
    <w:rsid w:val="00D90AC6"/>
    <w:rsid w:val="00D9154D"/>
    <w:rsid w:val="00D915C5"/>
    <w:rsid w:val="00D91B19"/>
    <w:rsid w:val="00D92DE8"/>
    <w:rsid w:val="00D9450D"/>
    <w:rsid w:val="00DA0EDA"/>
    <w:rsid w:val="00DA2DBD"/>
    <w:rsid w:val="00DA57AB"/>
    <w:rsid w:val="00DB024E"/>
    <w:rsid w:val="00DB206C"/>
    <w:rsid w:val="00DB324B"/>
    <w:rsid w:val="00DB5A5F"/>
    <w:rsid w:val="00DB6EF3"/>
    <w:rsid w:val="00DB73FF"/>
    <w:rsid w:val="00DB7746"/>
    <w:rsid w:val="00DC4253"/>
    <w:rsid w:val="00DC6F92"/>
    <w:rsid w:val="00DC77E6"/>
    <w:rsid w:val="00DC7964"/>
    <w:rsid w:val="00DD17C0"/>
    <w:rsid w:val="00DD3889"/>
    <w:rsid w:val="00DD3952"/>
    <w:rsid w:val="00DD3A69"/>
    <w:rsid w:val="00DD49B9"/>
    <w:rsid w:val="00DD62B4"/>
    <w:rsid w:val="00DD712C"/>
    <w:rsid w:val="00DD7192"/>
    <w:rsid w:val="00DE0121"/>
    <w:rsid w:val="00DE1866"/>
    <w:rsid w:val="00DE28E9"/>
    <w:rsid w:val="00DE3A02"/>
    <w:rsid w:val="00DE6CCA"/>
    <w:rsid w:val="00DE7446"/>
    <w:rsid w:val="00DF2B86"/>
    <w:rsid w:val="00DF2F8B"/>
    <w:rsid w:val="00DF5CE5"/>
    <w:rsid w:val="00DF60EF"/>
    <w:rsid w:val="00E031DC"/>
    <w:rsid w:val="00E043FA"/>
    <w:rsid w:val="00E06E08"/>
    <w:rsid w:val="00E07DB0"/>
    <w:rsid w:val="00E11819"/>
    <w:rsid w:val="00E134F0"/>
    <w:rsid w:val="00E14F0B"/>
    <w:rsid w:val="00E16831"/>
    <w:rsid w:val="00E16AA2"/>
    <w:rsid w:val="00E17024"/>
    <w:rsid w:val="00E20ABC"/>
    <w:rsid w:val="00E235B2"/>
    <w:rsid w:val="00E23A4D"/>
    <w:rsid w:val="00E25644"/>
    <w:rsid w:val="00E27237"/>
    <w:rsid w:val="00E2749A"/>
    <w:rsid w:val="00E274E6"/>
    <w:rsid w:val="00E33D50"/>
    <w:rsid w:val="00E33FB4"/>
    <w:rsid w:val="00E342E4"/>
    <w:rsid w:val="00E352CB"/>
    <w:rsid w:val="00E3657A"/>
    <w:rsid w:val="00E36F55"/>
    <w:rsid w:val="00E373F9"/>
    <w:rsid w:val="00E3778B"/>
    <w:rsid w:val="00E420D8"/>
    <w:rsid w:val="00E42313"/>
    <w:rsid w:val="00E42569"/>
    <w:rsid w:val="00E44680"/>
    <w:rsid w:val="00E46845"/>
    <w:rsid w:val="00E46CF2"/>
    <w:rsid w:val="00E50866"/>
    <w:rsid w:val="00E51341"/>
    <w:rsid w:val="00E51A40"/>
    <w:rsid w:val="00E52280"/>
    <w:rsid w:val="00E53210"/>
    <w:rsid w:val="00E5350F"/>
    <w:rsid w:val="00E538C1"/>
    <w:rsid w:val="00E53F29"/>
    <w:rsid w:val="00E56348"/>
    <w:rsid w:val="00E570B5"/>
    <w:rsid w:val="00E5773A"/>
    <w:rsid w:val="00E60C74"/>
    <w:rsid w:val="00E60D12"/>
    <w:rsid w:val="00E61171"/>
    <w:rsid w:val="00E61202"/>
    <w:rsid w:val="00E6345F"/>
    <w:rsid w:val="00E63C09"/>
    <w:rsid w:val="00E63D43"/>
    <w:rsid w:val="00E6490B"/>
    <w:rsid w:val="00E67BB0"/>
    <w:rsid w:val="00E704BD"/>
    <w:rsid w:val="00E70BBE"/>
    <w:rsid w:val="00E714D8"/>
    <w:rsid w:val="00E718C0"/>
    <w:rsid w:val="00E72139"/>
    <w:rsid w:val="00E72482"/>
    <w:rsid w:val="00E7310A"/>
    <w:rsid w:val="00E736B2"/>
    <w:rsid w:val="00E75649"/>
    <w:rsid w:val="00E75B2B"/>
    <w:rsid w:val="00E7753F"/>
    <w:rsid w:val="00E80299"/>
    <w:rsid w:val="00E83C5F"/>
    <w:rsid w:val="00E84351"/>
    <w:rsid w:val="00E84AD5"/>
    <w:rsid w:val="00E85ECB"/>
    <w:rsid w:val="00E86399"/>
    <w:rsid w:val="00E879CD"/>
    <w:rsid w:val="00E90820"/>
    <w:rsid w:val="00E915C7"/>
    <w:rsid w:val="00E91B12"/>
    <w:rsid w:val="00E920C1"/>
    <w:rsid w:val="00E96431"/>
    <w:rsid w:val="00E968A4"/>
    <w:rsid w:val="00EA0252"/>
    <w:rsid w:val="00EA1372"/>
    <w:rsid w:val="00EA13F1"/>
    <w:rsid w:val="00EA1901"/>
    <w:rsid w:val="00EA27CE"/>
    <w:rsid w:val="00EA31BF"/>
    <w:rsid w:val="00EA345E"/>
    <w:rsid w:val="00EA511C"/>
    <w:rsid w:val="00EA6B7C"/>
    <w:rsid w:val="00EA7086"/>
    <w:rsid w:val="00EB09FD"/>
    <w:rsid w:val="00EB1A64"/>
    <w:rsid w:val="00EB375F"/>
    <w:rsid w:val="00EB5FB7"/>
    <w:rsid w:val="00EB637D"/>
    <w:rsid w:val="00EC09E0"/>
    <w:rsid w:val="00EC2218"/>
    <w:rsid w:val="00EC2340"/>
    <w:rsid w:val="00EC2E09"/>
    <w:rsid w:val="00EC5922"/>
    <w:rsid w:val="00ED0136"/>
    <w:rsid w:val="00ED2D96"/>
    <w:rsid w:val="00ED2F28"/>
    <w:rsid w:val="00ED312D"/>
    <w:rsid w:val="00ED4233"/>
    <w:rsid w:val="00ED6046"/>
    <w:rsid w:val="00ED66C6"/>
    <w:rsid w:val="00ED7610"/>
    <w:rsid w:val="00EE0413"/>
    <w:rsid w:val="00EE0B30"/>
    <w:rsid w:val="00EE205A"/>
    <w:rsid w:val="00EE2AE4"/>
    <w:rsid w:val="00EE363C"/>
    <w:rsid w:val="00EE3AC8"/>
    <w:rsid w:val="00EE59FA"/>
    <w:rsid w:val="00EF059E"/>
    <w:rsid w:val="00EF167A"/>
    <w:rsid w:val="00EF2E88"/>
    <w:rsid w:val="00EF330C"/>
    <w:rsid w:val="00EF34BA"/>
    <w:rsid w:val="00EF37A8"/>
    <w:rsid w:val="00EF39E6"/>
    <w:rsid w:val="00EF602F"/>
    <w:rsid w:val="00EF7125"/>
    <w:rsid w:val="00F0149E"/>
    <w:rsid w:val="00F015FF"/>
    <w:rsid w:val="00F06216"/>
    <w:rsid w:val="00F10439"/>
    <w:rsid w:val="00F14628"/>
    <w:rsid w:val="00F15F63"/>
    <w:rsid w:val="00F17508"/>
    <w:rsid w:val="00F23D30"/>
    <w:rsid w:val="00F23E92"/>
    <w:rsid w:val="00F2693B"/>
    <w:rsid w:val="00F27854"/>
    <w:rsid w:val="00F279A6"/>
    <w:rsid w:val="00F27DC2"/>
    <w:rsid w:val="00F32411"/>
    <w:rsid w:val="00F32EDC"/>
    <w:rsid w:val="00F349FA"/>
    <w:rsid w:val="00F35157"/>
    <w:rsid w:val="00F361DE"/>
    <w:rsid w:val="00F368C2"/>
    <w:rsid w:val="00F36D73"/>
    <w:rsid w:val="00F41062"/>
    <w:rsid w:val="00F4136F"/>
    <w:rsid w:val="00F41541"/>
    <w:rsid w:val="00F422C2"/>
    <w:rsid w:val="00F42CD9"/>
    <w:rsid w:val="00F4480C"/>
    <w:rsid w:val="00F4510A"/>
    <w:rsid w:val="00F45370"/>
    <w:rsid w:val="00F47184"/>
    <w:rsid w:val="00F51BEA"/>
    <w:rsid w:val="00F562DC"/>
    <w:rsid w:val="00F564DD"/>
    <w:rsid w:val="00F61843"/>
    <w:rsid w:val="00F618D8"/>
    <w:rsid w:val="00F61E4F"/>
    <w:rsid w:val="00F62242"/>
    <w:rsid w:val="00F633A1"/>
    <w:rsid w:val="00F6365F"/>
    <w:rsid w:val="00F6399A"/>
    <w:rsid w:val="00F67A79"/>
    <w:rsid w:val="00F70B4E"/>
    <w:rsid w:val="00F71C3B"/>
    <w:rsid w:val="00F72AF3"/>
    <w:rsid w:val="00F737C9"/>
    <w:rsid w:val="00F75045"/>
    <w:rsid w:val="00F751B1"/>
    <w:rsid w:val="00F75D3B"/>
    <w:rsid w:val="00F76B70"/>
    <w:rsid w:val="00F76FFA"/>
    <w:rsid w:val="00F778A5"/>
    <w:rsid w:val="00F82054"/>
    <w:rsid w:val="00F820FC"/>
    <w:rsid w:val="00F822C8"/>
    <w:rsid w:val="00F84155"/>
    <w:rsid w:val="00F84648"/>
    <w:rsid w:val="00F85703"/>
    <w:rsid w:val="00F85F92"/>
    <w:rsid w:val="00F90934"/>
    <w:rsid w:val="00F91305"/>
    <w:rsid w:val="00F932A7"/>
    <w:rsid w:val="00F9377E"/>
    <w:rsid w:val="00F94777"/>
    <w:rsid w:val="00F94EBB"/>
    <w:rsid w:val="00F95074"/>
    <w:rsid w:val="00F950CD"/>
    <w:rsid w:val="00FA07DD"/>
    <w:rsid w:val="00FA1109"/>
    <w:rsid w:val="00FA3D2A"/>
    <w:rsid w:val="00FA51E9"/>
    <w:rsid w:val="00FA612F"/>
    <w:rsid w:val="00FB0B30"/>
    <w:rsid w:val="00FB2811"/>
    <w:rsid w:val="00FB5736"/>
    <w:rsid w:val="00FB7175"/>
    <w:rsid w:val="00FB7411"/>
    <w:rsid w:val="00FC15EB"/>
    <w:rsid w:val="00FC218C"/>
    <w:rsid w:val="00FC2C1A"/>
    <w:rsid w:val="00FC3032"/>
    <w:rsid w:val="00FC31D4"/>
    <w:rsid w:val="00FC36F2"/>
    <w:rsid w:val="00FC60F7"/>
    <w:rsid w:val="00FD05A6"/>
    <w:rsid w:val="00FD23D9"/>
    <w:rsid w:val="00FD39FA"/>
    <w:rsid w:val="00FD4513"/>
    <w:rsid w:val="00FD5101"/>
    <w:rsid w:val="00FD585D"/>
    <w:rsid w:val="00FD7E81"/>
    <w:rsid w:val="00FE0378"/>
    <w:rsid w:val="00FE0C11"/>
    <w:rsid w:val="00FE0F47"/>
    <w:rsid w:val="00FE13FB"/>
    <w:rsid w:val="00FE16CF"/>
    <w:rsid w:val="00FE242C"/>
    <w:rsid w:val="00FE62ED"/>
    <w:rsid w:val="00FE671E"/>
    <w:rsid w:val="00FF0CF2"/>
    <w:rsid w:val="00FF1D36"/>
    <w:rsid w:val="00FF21EB"/>
    <w:rsid w:val="00FF3875"/>
    <w:rsid w:val="00FF4354"/>
    <w:rsid w:val="00FF51B7"/>
    <w:rsid w:val="00FF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8ACC40"/>
  <w15:docId w15:val="{5A941EBE-BB6A-43EC-8F65-E721B01DA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F2A21"/>
    <w:rPr>
      <w:sz w:val="24"/>
      <w:szCs w:val="24"/>
    </w:rPr>
  </w:style>
  <w:style w:type="paragraph" w:styleId="Kop1">
    <w:name w:val="heading 1"/>
    <w:basedOn w:val="Standaard"/>
    <w:next w:val="Standaard"/>
    <w:qFormat/>
    <w:rsid w:val="001F2A21"/>
    <w:pPr>
      <w:keepNext/>
      <w:autoSpaceDE w:val="0"/>
      <w:autoSpaceDN w:val="0"/>
      <w:adjustRightInd w:val="0"/>
      <w:outlineLvl w:val="0"/>
    </w:pPr>
    <w:rPr>
      <w:rFonts w:ascii="Arial" w:hAnsi="Arial" w:cs="Courier New"/>
      <w:b/>
      <w:bCs/>
      <w:sz w:val="22"/>
    </w:rPr>
  </w:style>
  <w:style w:type="paragraph" w:styleId="Kop2">
    <w:name w:val="heading 2"/>
    <w:basedOn w:val="Standaard"/>
    <w:next w:val="Standaard"/>
    <w:qFormat/>
    <w:rsid w:val="001F2A21"/>
    <w:pPr>
      <w:keepNext/>
      <w:outlineLvl w:val="1"/>
    </w:pPr>
    <w:rPr>
      <w:rFonts w:ascii="Arial" w:hAnsi="Arial" w:cs="Arial"/>
      <w:b/>
      <w:bCs/>
      <w:sz w:val="20"/>
    </w:rPr>
  </w:style>
  <w:style w:type="paragraph" w:styleId="Kop3">
    <w:name w:val="heading 3"/>
    <w:basedOn w:val="Standaard"/>
    <w:next w:val="Standaard"/>
    <w:qFormat/>
    <w:rsid w:val="001F2A21"/>
    <w:pPr>
      <w:keepNext/>
      <w:outlineLvl w:val="2"/>
    </w:pPr>
    <w:rPr>
      <w:rFonts w:ascii="Arial" w:hAnsi="Arial" w:cs="Arial"/>
      <w:b/>
      <w:bCs/>
      <w:sz w:val="18"/>
    </w:rPr>
  </w:style>
  <w:style w:type="paragraph" w:styleId="Kop4">
    <w:name w:val="heading 4"/>
    <w:basedOn w:val="Standaard"/>
    <w:next w:val="Standaard"/>
    <w:qFormat/>
    <w:rsid w:val="001F2A21"/>
    <w:pPr>
      <w:keepNext/>
      <w:outlineLvl w:val="3"/>
    </w:pPr>
    <w:rPr>
      <w:rFonts w:ascii="Arial" w:hAnsi="Arial" w:cs="Arial"/>
      <w:i/>
      <w:iCs/>
      <w:sz w:val="20"/>
    </w:rPr>
  </w:style>
  <w:style w:type="paragraph" w:styleId="Kop5">
    <w:name w:val="heading 5"/>
    <w:basedOn w:val="Standaard"/>
    <w:next w:val="Standaard"/>
    <w:qFormat/>
    <w:rsid w:val="001F2A21"/>
    <w:pPr>
      <w:keepNext/>
      <w:outlineLvl w:val="4"/>
    </w:pPr>
    <w:rPr>
      <w:b/>
    </w:rPr>
  </w:style>
  <w:style w:type="paragraph" w:styleId="Kop6">
    <w:name w:val="heading 6"/>
    <w:basedOn w:val="Standaard"/>
    <w:next w:val="Standaard"/>
    <w:qFormat/>
    <w:rsid w:val="001F2A21"/>
    <w:pPr>
      <w:keepNext/>
      <w:outlineLvl w:val="5"/>
    </w:pPr>
    <w:rPr>
      <w:rFonts w:ascii="Arial" w:hAnsi="Arial" w:cs="Arial"/>
      <w:b/>
      <w:color w:val="000000"/>
      <w:sz w:val="20"/>
      <w:szCs w:val="20"/>
    </w:rPr>
  </w:style>
  <w:style w:type="paragraph" w:styleId="Kop7">
    <w:name w:val="heading 7"/>
    <w:basedOn w:val="Standaard"/>
    <w:next w:val="Standaard"/>
    <w:qFormat/>
    <w:rsid w:val="001F2A21"/>
    <w:pPr>
      <w:keepNext/>
      <w:outlineLvl w:val="6"/>
    </w:pPr>
    <w:rPr>
      <w:b/>
      <w:bCs/>
      <w:u w:val="single"/>
    </w:rPr>
  </w:style>
  <w:style w:type="paragraph" w:styleId="Kop8">
    <w:name w:val="heading 8"/>
    <w:basedOn w:val="Standaard"/>
    <w:next w:val="Standaard"/>
    <w:qFormat/>
    <w:rsid w:val="001F2A21"/>
    <w:pPr>
      <w:keepNext/>
      <w:outlineLvl w:val="7"/>
    </w:pPr>
    <w:rPr>
      <w:rFonts w:ascii="Arial" w:hAnsi="Arial" w:cs="Arial"/>
      <w:sz w:val="20"/>
      <w:u w:val="single"/>
    </w:rPr>
  </w:style>
  <w:style w:type="paragraph" w:styleId="Kop9">
    <w:name w:val="heading 9"/>
    <w:basedOn w:val="Standaard"/>
    <w:next w:val="Standaard"/>
    <w:qFormat/>
    <w:rsid w:val="001F2A21"/>
    <w:pPr>
      <w:keepNext/>
      <w:pBdr>
        <w:left w:val="single" w:sz="6" w:space="6" w:color="CCCCCC"/>
      </w:pBdr>
      <w:spacing w:before="100" w:beforeAutospacing="1" w:after="100" w:afterAutospacing="1"/>
      <w:ind w:right="720"/>
      <w:outlineLvl w:val="8"/>
    </w:pPr>
    <w:rPr>
      <w:rFonts w:ascii="Arial" w:hAnsi="Arial" w:cs="Arial"/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1F2A21"/>
    <w:pPr>
      <w:tabs>
        <w:tab w:val="center" w:pos="4536"/>
        <w:tab w:val="right" w:pos="9072"/>
      </w:tabs>
    </w:pPr>
    <w:rPr>
      <w:sz w:val="20"/>
    </w:rPr>
  </w:style>
  <w:style w:type="character" w:styleId="Nadruk">
    <w:name w:val="Emphasis"/>
    <w:qFormat/>
    <w:rsid w:val="001F2A21"/>
    <w:rPr>
      <w:i/>
      <w:iCs/>
    </w:rPr>
  </w:style>
  <w:style w:type="paragraph" w:styleId="Titel">
    <w:name w:val="Title"/>
    <w:basedOn w:val="Standaard"/>
    <w:qFormat/>
    <w:rsid w:val="001F2A21"/>
    <w:pPr>
      <w:jc w:val="center"/>
    </w:pPr>
    <w:rPr>
      <w:rFonts w:ascii="Arial" w:hAnsi="Arial" w:cs="Arial"/>
      <w:sz w:val="44"/>
      <w:szCs w:val="96"/>
    </w:rPr>
  </w:style>
  <w:style w:type="character" w:styleId="Hyperlink">
    <w:name w:val="Hyperlink"/>
    <w:rsid w:val="001F2A21"/>
    <w:rPr>
      <w:color w:val="0000FF"/>
      <w:u w:val="single"/>
    </w:rPr>
  </w:style>
  <w:style w:type="paragraph" w:styleId="Plattetekst">
    <w:name w:val="Body Text"/>
    <w:basedOn w:val="Standaard"/>
    <w:link w:val="PlattetekstChar"/>
    <w:rsid w:val="001F2A21"/>
    <w:rPr>
      <w:rFonts w:ascii="Arial" w:hAnsi="Arial" w:cs="Arial"/>
      <w:sz w:val="22"/>
    </w:rPr>
  </w:style>
  <w:style w:type="paragraph" w:styleId="Plattetekst2">
    <w:name w:val="Body Text 2"/>
    <w:basedOn w:val="Standaard"/>
    <w:rsid w:val="001F2A21"/>
    <w:rPr>
      <w:rFonts w:ascii="Arial" w:hAnsi="Arial" w:cs="Arial"/>
      <w:b/>
      <w:bCs/>
      <w:sz w:val="22"/>
    </w:rPr>
  </w:style>
  <w:style w:type="paragraph" w:styleId="Plattetekst3">
    <w:name w:val="Body Text 3"/>
    <w:basedOn w:val="Standaard"/>
    <w:link w:val="Plattetekst3Char"/>
    <w:rsid w:val="001F2A21"/>
    <w:rPr>
      <w:rFonts w:ascii="Arial" w:hAnsi="Arial"/>
      <w:sz w:val="20"/>
    </w:rPr>
  </w:style>
  <w:style w:type="paragraph" w:styleId="Normaalweb">
    <w:name w:val="Normal (Web)"/>
    <w:basedOn w:val="Standaard"/>
    <w:uiPriority w:val="99"/>
    <w:rsid w:val="001F2A21"/>
    <w:pPr>
      <w:spacing w:after="240"/>
    </w:pPr>
  </w:style>
  <w:style w:type="character" w:styleId="GevolgdeHyperlink">
    <w:name w:val="FollowedHyperlink"/>
    <w:rsid w:val="001F2A21"/>
    <w:rPr>
      <w:color w:val="800080"/>
      <w:u w:val="single"/>
    </w:rPr>
  </w:style>
  <w:style w:type="character" w:styleId="Zwaar">
    <w:name w:val="Strong"/>
    <w:uiPriority w:val="22"/>
    <w:qFormat/>
    <w:rsid w:val="001F2A21"/>
    <w:rPr>
      <w:b/>
      <w:bCs/>
    </w:rPr>
  </w:style>
  <w:style w:type="paragraph" w:styleId="Voettekst">
    <w:name w:val="footer"/>
    <w:basedOn w:val="Standaard"/>
    <w:rsid w:val="001F2A21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1F2A21"/>
  </w:style>
  <w:style w:type="paragraph" w:customStyle="1" w:styleId="Default">
    <w:name w:val="Default"/>
    <w:rsid w:val="001F2A21"/>
    <w:pPr>
      <w:autoSpaceDE w:val="0"/>
      <w:autoSpaceDN w:val="0"/>
      <w:adjustRightInd w:val="0"/>
    </w:pPr>
    <w:rPr>
      <w:rFonts w:ascii="ENNKGT+AGaramond-Bold" w:hAnsi="ENNKGT+AGaramond-Bold"/>
      <w:color w:val="000000"/>
      <w:sz w:val="24"/>
      <w:szCs w:val="24"/>
    </w:rPr>
  </w:style>
  <w:style w:type="paragraph" w:customStyle="1" w:styleId="Pa2">
    <w:name w:val="Pa2"/>
    <w:basedOn w:val="Default"/>
    <w:next w:val="Default"/>
    <w:rsid w:val="001F2A21"/>
    <w:pPr>
      <w:spacing w:line="200" w:lineRule="atLeast"/>
    </w:pPr>
    <w:rPr>
      <w:color w:val="auto"/>
      <w:sz w:val="20"/>
    </w:rPr>
  </w:style>
  <w:style w:type="character" w:customStyle="1" w:styleId="A0">
    <w:name w:val="A0"/>
    <w:rsid w:val="001F2A21"/>
    <w:rPr>
      <w:b/>
      <w:bCs/>
      <w:color w:val="000000"/>
      <w:sz w:val="74"/>
      <w:szCs w:val="74"/>
    </w:rPr>
  </w:style>
  <w:style w:type="paragraph" w:customStyle="1" w:styleId="Pa0">
    <w:name w:val="Pa0"/>
    <w:basedOn w:val="Default"/>
    <w:next w:val="Default"/>
    <w:rsid w:val="001F2A21"/>
    <w:pPr>
      <w:spacing w:line="200" w:lineRule="atLeast"/>
    </w:pPr>
    <w:rPr>
      <w:color w:val="auto"/>
      <w:sz w:val="20"/>
    </w:rPr>
  </w:style>
  <w:style w:type="paragraph" w:customStyle="1" w:styleId="Pa1">
    <w:name w:val="Pa1"/>
    <w:basedOn w:val="Default"/>
    <w:next w:val="Default"/>
    <w:rsid w:val="001F2A21"/>
    <w:pPr>
      <w:spacing w:line="200" w:lineRule="atLeast"/>
    </w:pPr>
    <w:rPr>
      <w:color w:val="auto"/>
      <w:sz w:val="20"/>
    </w:rPr>
  </w:style>
  <w:style w:type="character" w:customStyle="1" w:styleId="A3">
    <w:name w:val="A3"/>
    <w:rsid w:val="001F2A21"/>
    <w:rPr>
      <w:b/>
      <w:bCs/>
      <w:color w:val="000000"/>
      <w:sz w:val="82"/>
      <w:szCs w:val="82"/>
    </w:rPr>
  </w:style>
  <w:style w:type="character" w:customStyle="1" w:styleId="A4">
    <w:name w:val="A4"/>
    <w:rsid w:val="001F2A21"/>
    <w:rPr>
      <w:rFonts w:ascii="AHZMCB+AGaramondPro-Bold" w:hAnsi="AHZMCB+AGaramondPro-Bold"/>
      <w:b/>
      <w:bCs/>
      <w:color w:val="000000"/>
      <w:sz w:val="48"/>
      <w:szCs w:val="48"/>
    </w:rPr>
  </w:style>
  <w:style w:type="character" w:customStyle="1" w:styleId="A5">
    <w:name w:val="A5"/>
    <w:rsid w:val="001F2A21"/>
    <w:rPr>
      <w:rFonts w:ascii="YRFAAF+AGaramondPro-Semibold" w:hAnsi="YRFAAF+AGaramondPro-Semibold"/>
      <w:b/>
      <w:bCs/>
      <w:color w:val="000000"/>
      <w:sz w:val="44"/>
      <w:szCs w:val="44"/>
    </w:rPr>
  </w:style>
  <w:style w:type="paragraph" w:styleId="Bijschrift">
    <w:name w:val="caption"/>
    <w:basedOn w:val="Standaard"/>
    <w:next w:val="Standaard"/>
    <w:qFormat/>
    <w:rsid w:val="001F2A21"/>
    <w:rPr>
      <w:rFonts w:ascii="Arial" w:hAnsi="Arial" w:cs="Arial"/>
      <w:b/>
      <w:bCs/>
      <w:sz w:val="18"/>
    </w:rPr>
  </w:style>
  <w:style w:type="character" w:customStyle="1" w:styleId="Absatz-Standardschriftart">
    <w:name w:val="Absatz-Standardschriftart"/>
    <w:rsid w:val="001F2A21"/>
  </w:style>
  <w:style w:type="paragraph" w:styleId="Plattetekstinspringen">
    <w:name w:val="Body Text Indent"/>
    <w:basedOn w:val="Standaard"/>
    <w:rsid w:val="001F2A21"/>
    <w:pPr>
      <w:pBdr>
        <w:left w:val="single" w:sz="6" w:space="6" w:color="CCCCCC"/>
      </w:pBdr>
      <w:ind w:left="96"/>
    </w:pPr>
    <w:rPr>
      <w:rFonts w:ascii="Arial" w:hAnsi="Arial" w:cs="Arial"/>
      <w:sz w:val="20"/>
    </w:rPr>
  </w:style>
  <w:style w:type="character" w:customStyle="1" w:styleId="calendar-date-title">
    <w:name w:val="calendar-date-title"/>
    <w:basedOn w:val="Standaardalinea-lettertype"/>
    <w:rsid w:val="001F2A21"/>
  </w:style>
  <w:style w:type="paragraph" w:customStyle="1" w:styleId="ececmsonormal">
    <w:name w:val="ec_ec_msonormal"/>
    <w:basedOn w:val="Standaard"/>
    <w:rsid w:val="001F2A21"/>
    <w:pPr>
      <w:spacing w:before="100" w:beforeAutospacing="1" w:after="100" w:afterAutospacing="1"/>
    </w:pPr>
  </w:style>
  <w:style w:type="paragraph" w:styleId="Ondertitel">
    <w:name w:val="Subtitle"/>
    <w:basedOn w:val="Standaard"/>
    <w:qFormat/>
    <w:rsid w:val="002B3D74"/>
    <w:pPr>
      <w:spacing w:after="60"/>
      <w:jc w:val="center"/>
      <w:outlineLvl w:val="1"/>
    </w:pPr>
    <w:rPr>
      <w:rFonts w:ascii="Arial" w:hAnsi="Arial" w:cs="Arial"/>
    </w:rPr>
  </w:style>
  <w:style w:type="paragraph" w:styleId="Ballontekst">
    <w:name w:val="Balloon Text"/>
    <w:basedOn w:val="Standaard"/>
    <w:semiHidden/>
    <w:rsid w:val="000D0EDE"/>
    <w:rPr>
      <w:rFonts w:ascii="Tahoma" w:hAnsi="Tahoma" w:cs="Tahoma"/>
      <w:sz w:val="16"/>
      <w:szCs w:val="16"/>
    </w:rPr>
  </w:style>
  <w:style w:type="character" w:customStyle="1" w:styleId="Plattetekst3Char">
    <w:name w:val="Platte tekst 3 Char"/>
    <w:link w:val="Plattetekst3"/>
    <w:rsid w:val="00AF53C6"/>
    <w:rPr>
      <w:rFonts w:ascii="Arial" w:hAnsi="Arial" w:cs="Arial"/>
      <w:szCs w:val="24"/>
    </w:rPr>
  </w:style>
  <w:style w:type="paragraph" w:styleId="Lijstalinea">
    <w:name w:val="List Paragraph"/>
    <w:basedOn w:val="Standaard"/>
    <w:uiPriority w:val="34"/>
    <w:qFormat/>
    <w:rsid w:val="009046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Geenafstand">
    <w:name w:val="No Spacing"/>
    <w:qFormat/>
    <w:rsid w:val="000402DC"/>
    <w:rPr>
      <w:rFonts w:ascii="Univers" w:eastAsia="Calibri" w:hAnsi="Univers" w:cs="Arial"/>
      <w:sz w:val="22"/>
      <w:szCs w:val="22"/>
      <w:lang w:eastAsia="en-US"/>
    </w:rPr>
  </w:style>
  <w:style w:type="character" w:customStyle="1" w:styleId="KoptekstChar">
    <w:name w:val="Koptekst Char"/>
    <w:link w:val="Koptekst"/>
    <w:rsid w:val="006F2E67"/>
    <w:rPr>
      <w:szCs w:val="24"/>
    </w:rPr>
  </w:style>
  <w:style w:type="paragraph" w:customStyle="1" w:styleId="m-1709706756104636908msonospacing">
    <w:name w:val="m_-1709706756104636908msonospacing"/>
    <w:basedOn w:val="Standaard"/>
    <w:rsid w:val="008A5630"/>
    <w:pPr>
      <w:spacing w:before="100" w:beforeAutospacing="1" w:after="100" w:afterAutospacing="1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D02EE6"/>
    <w:rPr>
      <w:color w:val="605E5C"/>
      <w:shd w:val="clear" w:color="auto" w:fill="E1DFDD"/>
    </w:rPr>
  </w:style>
  <w:style w:type="character" w:customStyle="1" w:styleId="PlattetekstChar">
    <w:name w:val="Platte tekst Char"/>
    <w:basedOn w:val="Standaardalinea-lettertype"/>
    <w:link w:val="Plattetekst"/>
    <w:rsid w:val="004E1DE5"/>
    <w:rPr>
      <w:rFonts w:ascii="Arial" w:hAnsi="Arial" w:cs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0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2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2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7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3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6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2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7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7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4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9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6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0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5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6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92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9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3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75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46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01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24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55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3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477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90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1125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6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9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4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8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8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0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4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17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98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9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92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7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0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8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4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5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7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4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3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3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3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72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1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8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2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4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4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8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8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1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0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9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6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1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3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9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8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4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4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5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6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9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8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5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8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401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7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8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4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9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1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7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2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4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3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1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1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9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4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5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1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2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6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3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5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4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7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5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2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2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7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56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5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91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2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7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5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9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3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9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82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9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7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52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8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83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07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97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43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4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629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374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634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9381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0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eekbrief@pelgrimkerk.n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honders.haarlem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iccozijlstra@pelgrimkerk.n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n%20Beek\Documents\WORD\Tiny\Weekbrief\sjabloon%20weekbrief%202017,%20plus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1C194-9366-4918-8CFC-4965451D3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weekbrief 2017, plus</Template>
  <TotalTime>0</TotalTime>
  <Pages>2</Pages>
  <Words>1062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WEEKBRIEF</vt:lpstr>
    </vt:vector>
  </TitlesOfParts>
  <Company>Grizli777</Company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WEEKBRIEF</dc:title>
  <dc:creator>van Beek</dc:creator>
  <cp:lastModifiedBy>Stewart Osborne</cp:lastModifiedBy>
  <cp:revision>2</cp:revision>
  <cp:lastPrinted>2026-07-09T12:51:00Z</cp:lastPrinted>
  <dcterms:created xsi:type="dcterms:W3CDTF">2026-07-09T13:58:00Z</dcterms:created>
  <dcterms:modified xsi:type="dcterms:W3CDTF">2026-07-09T13:58:00Z</dcterms:modified>
</cp:coreProperties>
</file>